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F0821" w14:textId="77777777" w:rsidR="00515100" w:rsidRPr="00515100" w:rsidRDefault="003C0BD1" w:rsidP="00515100">
      <w:pPr>
        <w:keepNext/>
        <w:spacing w:after="0" w:line="240" w:lineRule="auto"/>
        <w:jc w:val="center"/>
        <w:outlineLvl w:val="0"/>
        <w:rPr>
          <w:rFonts w:ascii="Arial" w:eastAsia="Times New Roman" w:hAnsi="Arial" w:cs="Arial"/>
          <w:kern w:val="32"/>
          <w:sz w:val="24"/>
          <w:szCs w:val="24"/>
          <w:lang w:val="en-US"/>
        </w:rPr>
      </w:pPr>
      <w:bookmarkStart w:id="0" w:name="_Hlk8370663"/>
      <w:bookmarkStart w:id="1" w:name="_GoBack"/>
      <w:r>
        <w:rPr>
          <w:rFonts w:ascii="Arial" w:eastAsia="Times New Roman" w:hAnsi="Arial" w:cs="Arial"/>
          <w:kern w:val="32"/>
          <w:sz w:val="24"/>
          <w:szCs w:val="24"/>
          <w:lang w:val="en-US"/>
        </w:rPr>
        <w:object w:dxaOrig="1440" w:dyaOrig="1440" w14:anchorId="5C419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6.4pt;margin-top:-21pt;width:58.3pt;height:61.95pt;z-index:251659264;mso-position-horizontal-relative:margin;mso-position-vertical-relative:margin" fillcolor="window">
            <v:imagedata r:id="rId9" o:title="" croptop="9498f"/>
            <w10:wrap type="topAndBottom" anchorx="margin" anchory="margin"/>
          </v:shape>
          <o:OLEObject Type="Embed" ProgID="Word.Picture.8" ShapeID="_x0000_s1028" DrawAspect="Content" ObjectID="_1618983774" r:id="rId10">
            <o:FieldCodes>\* MERGEFORMAT</o:FieldCodes>
          </o:OLEObject>
        </w:object>
      </w:r>
      <w:r w:rsidR="00515100" w:rsidRPr="00515100">
        <w:rPr>
          <w:rFonts w:ascii="Arial" w:eastAsia="Times New Roman" w:hAnsi="Arial" w:cs="Arial"/>
          <w:kern w:val="32"/>
          <w:sz w:val="24"/>
          <w:szCs w:val="24"/>
          <w:lang w:val="en-US"/>
        </w:rPr>
        <w:t>SHAFTESBURY TOWN COUNCIL</w:t>
      </w:r>
    </w:p>
    <w:p w14:paraId="65A79614" w14:textId="77777777" w:rsidR="00515100" w:rsidRPr="00515100" w:rsidRDefault="00515100" w:rsidP="00515100">
      <w:pPr>
        <w:tabs>
          <w:tab w:val="center" w:pos="4513"/>
          <w:tab w:val="right" w:pos="9026"/>
        </w:tabs>
        <w:spacing w:after="0" w:line="240" w:lineRule="auto"/>
        <w:jc w:val="both"/>
        <w:rPr>
          <w:rFonts w:ascii="Arial" w:eastAsia="Times New Roman" w:hAnsi="Arial" w:cs="Arial"/>
          <w:sz w:val="24"/>
          <w:szCs w:val="24"/>
        </w:rPr>
      </w:pPr>
    </w:p>
    <w:sdt>
      <w:sdtPr>
        <w:rPr>
          <w:rFonts w:ascii="Arial" w:eastAsia="Times New Roman" w:hAnsi="Arial" w:cs="Arial"/>
          <w:color w:val="000000"/>
          <w:sz w:val="36"/>
          <w:szCs w:val="36"/>
          <w:lang w:eastAsia="en-GB"/>
        </w:rPr>
        <w:alias w:val="Title"/>
        <w:tag w:val=""/>
        <w:id w:val="-1881621338"/>
        <w:placeholder>
          <w:docPart w:val="787E5AA1438147399CBA4E9229E53E5E"/>
        </w:placeholder>
        <w:dataBinding w:prefixMappings="xmlns:ns0='http://purl.org/dc/elements/1.1/' xmlns:ns1='http://schemas.openxmlformats.org/package/2006/metadata/core-properties' " w:xpath="/ns1:coreProperties[1]/ns0:title[1]" w:storeItemID="{6C3C8BC8-F283-45AE-878A-BAB7291924A1}"/>
        <w:text/>
      </w:sdtPr>
      <w:sdtEndPr/>
      <w:sdtContent>
        <w:p w14:paraId="69357107" w14:textId="5AA19EA8" w:rsidR="00515100" w:rsidRPr="00515100" w:rsidRDefault="00FB492E" w:rsidP="00515100">
          <w:pPr>
            <w:autoSpaceDE w:val="0"/>
            <w:autoSpaceDN w:val="0"/>
            <w:adjustRightInd w:val="0"/>
            <w:spacing w:after="0" w:line="240" w:lineRule="auto"/>
            <w:jc w:val="center"/>
            <w:rPr>
              <w:rFonts w:ascii="Arial" w:eastAsia="Times New Roman" w:hAnsi="Arial" w:cs="Arial"/>
              <w:color w:val="000000"/>
              <w:sz w:val="36"/>
              <w:szCs w:val="36"/>
              <w:lang w:eastAsia="en-GB"/>
            </w:rPr>
          </w:pPr>
          <w:r>
            <w:rPr>
              <w:rFonts w:ascii="Arial" w:eastAsia="Times New Roman" w:hAnsi="Arial" w:cs="Arial"/>
              <w:color w:val="000000"/>
              <w:sz w:val="36"/>
              <w:szCs w:val="36"/>
              <w:lang w:eastAsia="en-GB"/>
            </w:rPr>
            <w:t>Planning and Highways Committee</w:t>
          </w:r>
        </w:p>
      </w:sdtContent>
    </w:sdt>
    <w:p w14:paraId="423E0BBC" w14:textId="77777777" w:rsidR="00515100" w:rsidRPr="00515100" w:rsidRDefault="00515100" w:rsidP="00515100">
      <w:pPr>
        <w:autoSpaceDE w:val="0"/>
        <w:autoSpaceDN w:val="0"/>
        <w:adjustRightInd w:val="0"/>
        <w:spacing w:after="0" w:line="240" w:lineRule="auto"/>
        <w:rPr>
          <w:rFonts w:ascii="Arial" w:eastAsia="Times New Roman" w:hAnsi="Arial" w:cs="Arial"/>
          <w:color w:val="000000"/>
          <w:sz w:val="24"/>
          <w:szCs w:val="24"/>
          <w:lang w:eastAsia="en-GB"/>
        </w:rPr>
      </w:pPr>
    </w:p>
    <w:p w14:paraId="6154FE3E" w14:textId="1E01114E" w:rsidR="00515100" w:rsidRPr="00515100" w:rsidRDefault="00515100" w:rsidP="00515100">
      <w:pPr>
        <w:pBdr>
          <w:bottom w:val="single" w:sz="4" w:space="1" w:color="auto"/>
        </w:pBdr>
        <w:autoSpaceDE w:val="0"/>
        <w:autoSpaceDN w:val="0"/>
        <w:adjustRightInd w:val="0"/>
        <w:spacing w:after="0" w:line="240" w:lineRule="auto"/>
        <w:rPr>
          <w:rFonts w:ascii="Arial" w:eastAsia="Times New Roman" w:hAnsi="Arial" w:cs="Arial"/>
          <w:sz w:val="24"/>
          <w:szCs w:val="24"/>
          <w:lang w:eastAsia="en-GB"/>
        </w:rPr>
      </w:pPr>
      <w:r w:rsidRPr="00515100">
        <w:rPr>
          <w:rFonts w:ascii="Arial" w:eastAsia="Times New Roman" w:hAnsi="Arial" w:cs="Arial"/>
          <w:color w:val="000000"/>
          <w:sz w:val="24"/>
          <w:szCs w:val="24"/>
          <w:lang w:eastAsia="en-GB"/>
        </w:rPr>
        <w:t xml:space="preserve">Minutes of the </w:t>
      </w:r>
      <w:sdt>
        <w:sdtPr>
          <w:rPr>
            <w:rFonts w:ascii="Arial" w:eastAsia="Times New Roman" w:hAnsi="Arial" w:cs="Arial"/>
            <w:color w:val="000000"/>
            <w:sz w:val="24"/>
            <w:szCs w:val="24"/>
            <w:lang w:eastAsia="en-GB"/>
          </w:rPr>
          <w:alias w:val="Title"/>
          <w:tag w:val=""/>
          <w:id w:val="603078433"/>
          <w:placeholder>
            <w:docPart w:val="8C14483471D9415FB0C790D6ED48070B"/>
          </w:placeholder>
          <w:dataBinding w:prefixMappings="xmlns:ns0='http://purl.org/dc/elements/1.1/' xmlns:ns1='http://schemas.openxmlformats.org/package/2006/metadata/core-properties' " w:xpath="/ns1:coreProperties[1]/ns0:title[1]" w:storeItemID="{6C3C8BC8-F283-45AE-878A-BAB7291924A1}"/>
          <w:text/>
        </w:sdtPr>
        <w:sdtEndPr/>
        <w:sdtContent>
          <w:r w:rsidR="00FB492E">
            <w:rPr>
              <w:rFonts w:ascii="Arial" w:eastAsia="Times New Roman" w:hAnsi="Arial" w:cs="Arial"/>
              <w:color w:val="000000"/>
              <w:sz w:val="24"/>
              <w:szCs w:val="24"/>
              <w:lang w:eastAsia="en-GB"/>
            </w:rPr>
            <w:t>Planning and Highways Committee</w:t>
          </w:r>
        </w:sdtContent>
      </w:sdt>
      <w:r w:rsidRPr="00515100">
        <w:rPr>
          <w:rFonts w:ascii="Arial" w:eastAsia="Times New Roman" w:hAnsi="Arial" w:cs="Arial"/>
          <w:color w:val="000000"/>
          <w:sz w:val="24"/>
          <w:szCs w:val="24"/>
          <w:lang w:eastAsia="en-GB"/>
        </w:rPr>
        <w:t xml:space="preserve"> held in the </w:t>
      </w:r>
      <w:r w:rsidR="00B970A5">
        <w:rPr>
          <w:rFonts w:ascii="Arial" w:eastAsia="Times New Roman" w:hAnsi="Arial" w:cs="Arial"/>
          <w:color w:val="000000"/>
          <w:sz w:val="24"/>
          <w:szCs w:val="24"/>
          <w:lang w:eastAsia="en-GB"/>
        </w:rPr>
        <w:t>Guildhall</w:t>
      </w:r>
      <w:r w:rsidRPr="00515100">
        <w:rPr>
          <w:rFonts w:ascii="Arial" w:eastAsia="Times New Roman" w:hAnsi="Arial" w:cs="Arial"/>
          <w:color w:val="000000"/>
          <w:sz w:val="24"/>
          <w:szCs w:val="24"/>
          <w:lang w:eastAsia="en-GB"/>
        </w:rPr>
        <w:t xml:space="preserve">, Town Hall, High Street, Shaftesbury Dorset SP7 8LY </w:t>
      </w:r>
      <w:r w:rsidRPr="00515100">
        <w:rPr>
          <w:rFonts w:ascii="Arial" w:eastAsia="Times New Roman" w:hAnsi="Arial" w:cs="Arial"/>
          <w:sz w:val="24"/>
          <w:szCs w:val="24"/>
          <w:lang w:eastAsia="en-GB"/>
        </w:rPr>
        <w:t xml:space="preserve">on </w:t>
      </w:r>
      <w:sdt>
        <w:sdtPr>
          <w:rPr>
            <w:rFonts w:ascii="Arial" w:eastAsia="Times New Roman" w:hAnsi="Arial" w:cs="Arial"/>
            <w:sz w:val="24"/>
            <w:szCs w:val="24"/>
            <w:lang w:eastAsia="en-GB"/>
          </w:rPr>
          <w:alias w:val="Publish Date"/>
          <w:tag w:val=""/>
          <w:id w:val="1737972780"/>
          <w:placeholder>
            <w:docPart w:val="564DF5AAD2954A4591F1D3DE6C8F93E3"/>
          </w:placeholder>
          <w:dataBinding w:prefixMappings="xmlns:ns0='http://schemas.microsoft.com/office/2006/coverPageProps' " w:xpath="/ns0:CoverPageProperties[1]/ns0:PublishDate[1]" w:storeItemID="{55AF091B-3C7A-41E3-B477-F2FDAA23CFDA}"/>
          <w:date w:fullDate="2019-04-16T00:00:00Z">
            <w:dateFormat w:val="dddd, dd MMMM yyyy"/>
            <w:lid w:val="en-GB"/>
            <w:storeMappedDataAs w:val="dateTime"/>
            <w:calendar w:val="gregorian"/>
          </w:date>
        </w:sdtPr>
        <w:sdtEndPr/>
        <w:sdtContent>
          <w:r w:rsidR="006D605A">
            <w:rPr>
              <w:rFonts w:ascii="Arial" w:eastAsia="Times New Roman" w:hAnsi="Arial" w:cs="Arial"/>
              <w:sz w:val="24"/>
              <w:szCs w:val="24"/>
              <w:lang w:eastAsia="en-GB"/>
            </w:rPr>
            <w:t>Tuesday, 16 April 2019</w:t>
          </w:r>
        </w:sdtContent>
      </w:sdt>
      <w:r w:rsidRPr="00515100">
        <w:rPr>
          <w:rFonts w:ascii="Arial" w:eastAsia="Times New Roman" w:hAnsi="Arial" w:cs="Arial"/>
          <w:sz w:val="24"/>
          <w:szCs w:val="24"/>
          <w:lang w:eastAsia="en-GB"/>
        </w:rPr>
        <w:t xml:space="preserve"> commencing at </w:t>
      </w:r>
      <w:r w:rsidR="003259FE">
        <w:rPr>
          <w:rFonts w:ascii="Arial" w:eastAsia="Times New Roman" w:hAnsi="Arial" w:cs="Arial"/>
          <w:sz w:val="24"/>
          <w:szCs w:val="24"/>
          <w:lang w:eastAsia="en-GB"/>
        </w:rPr>
        <w:t>6.30</w:t>
      </w:r>
      <w:r w:rsidR="002C6B0E">
        <w:rPr>
          <w:rFonts w:ascii="Arial" w:eastAsia="Times New Roman" w:hAnsi="Arial" w:cs="Arial"/>
          <w:sz w:val="24"/>
          <w:szCs w:val="24"/>
          <w:lang w:eastAsia="en-GB"/>
        </w:rPr>
        <w:t xml:space="preserve"> pm</w:t>
      </w:r>
      <w:r w:rsidRPr="00515100">
        <w:rPr>
          <w:rFonts w:ascii="Arial" w:eastAsia="Times New Roman" w:hAnsi="Arial" w:cs="Arial"/>
          <w:sz w:val="24"/>
          <w:szCs w:val="24"/>
          <w:lang w:eastAsia="en-GB"/>
        </w:rPr>
        <w:t>.</w:t>
      </w:r>
    </w:p>
    <w:p w14:paraId="14AA6D4A" w14:textId="77777777" w:rsidR="00515100" w:rsidRPr="00515100" w:rsidRDefault="00515100" w:rsidP="00515100">
      <w:pPr>
        <w:pBdr>
          <w:bottom w:val="single" w:sz="4" w:space="1" w:color="auto"/>
        </w:pBdr>
        <w:autoSpaceDE w:val="0"/>
        <w:autoSpaceDN w:val="0"/>
        <w:adjustRightInd w:val="0"/>
        <w:spacing w:after="0" w:line="240" w:lineRule="auto"/>
        <w:rPr>
          <w:rFonts w:ascii="Arial" w:eastAsia="Times New Roman" w:hAnsi="Arial" w:cs="Arial"/>
          <w:sz w:val="24"/>
          <w:szCs w:val="24"/>
          <w:lang w:eastAsia="en-GB"/>
        </w:rPr>
      </w:pPr>
    </w:p>
    <w:p w14:paraId="692F5E69" w14:textId="77777777" w:rsidR="005D266F" w:rsidRDefault="00515100" w:rsidP="00C6528A">
      <w:pPr>
        <w:spacing w:before="220" w:after="80" w:line="240" w:lineRule="auto"/>
        <w:jc w:val="both"/>
        <w:rPr>
          <w:rFonts w:ascii="Arial" w:eastAsia="Times New Roman" w:hAnsi="Arial" w:cs="Arial"/>
          <w:b/>
          <w:bCs/>
          <w:sz w:val="24"/>
          <w:szCs w:val="24"/>
        </w:rPr>
      </w:pPr>
      <w:r w:rsidRPr="00515100">
        <w:rPr>
          <w:rFonts w:ascii="Arial" w:eastAsia="Times New Roman" w:hAnsi="Arial" w:cs="Arial"/>
          <w:b/>
          <w:bCs/>
          <w:sz w:val="24"/>
          <w:szCs w:val="24"/>
        </w:rPr>
        <w:t>Members Present</w:t>
      </w:r>
    </w:p>
    <w:tbl>
      <w:tblPr>
        <w:tblW w:w="9242" w:type="dxa"/>
        <w:tblLayout w:type="fixed"/>
        <w:tblCellMar>
          <w:left w:w="0" w:type="dxa"/>
          <w:right w:w="0" w:type="dxa"/>
        </w:tblCellMar>
        <w:tblLook w:val="04A0" w:firstRow="1" w:lastRow="0" w:firstColumn="1" w:lastColumn="0" w:noHBand="0" w:noVBand="1"/>
      </w:tblPr>
      <w:tblGrid>
        <w:gridCol w:w="5070"/>
        <w:gridCol w:w="4172"/>
      </w:tblGrid>
      <w:tr w:rsidR="003628DA" w:rsidRPr="005D266F" w14:paraId="44E15F04" w14:textId="77777777" w:rsidTr="00691B02">
        <w:trPr>
          <w:gridAfter w:val="1"/>
          <w:wAfter w:w="4172" w:type="dxa"/>
        </w:trPr>
        <w:tc>
          <w:tcPr>
            <w:tcW w:w="5070" w:type="dxa"/>
          </w:tcPr>
          <w:p w14:paraId="5945DAA1" w14:textId="3632DAE5" w:rsidR="003628DA" w:rsidRPr="005D266F" w:rsidRDefault="003628DA" w:rsidP="005D266F">
            <w:pPr>
              <w:spacing w:after="0" w:line="240" w:lineRule="auto"/>
              <w:jc w:val="both"/>
              <w:rPr>
                <w:rFonts w:ascii="Arial" w:eastAsia="Times New Roman" w:hAnsi="Arial" w:cs="Arial"/>
                <w:bCs/>
                <w:sz w:val="24"/>
                <w:szCs w:val="24"/>
              </w:rPr>
            </w:pPr>
            <w:r>
              <w:rPr>
                <w:rFonts w:ascii="Arial" w:eastAsia="Times New Roman" w:hAnsi="Arial" w:cs="Arial"/>
                <w:bCs/>
                <w:sz w:val="24"/>
                <w:szCs w:val="24"/>
              </w:rPr>
              <w:t>Councillor Brown (Chair)</w:t>
            </w:r>
          </w:p>
        </w:tc>
      </w:tr>
      <w:tr w:rsidR="00691B02" w:rsidRPr="005D266F" w14:paraId="32F81D89" w14:textId="77777777" w:rsidTr="00691B02">
        <w:tc>
          <w:tcPr>
            <w:tcW w:w="5070" w:type="dxa"/>
          </w:tcPr>
          <w:p w14:paraId="23C66D2B" w14:textId="4DE9059B" w:rsidR="00691B02" w:rsidRPr="005D266F" w:rsidRDefault="00FB492E" w:rsidP="005D266F">
            <w:pPr>
              <w:spacing w:after="0" w:line="240" w:lineRule="auto"/>
              <w:jc w:val="both"/>
              <w:rPr>
                <w:rFonts w:ascii="Arial" w:eastAsia="Times New Roman" w:hAnsi="Arial" w:cs="Arial"/>
                <w:bCs/>
                <w:sz w:val="24"/>
                <w:szCs w:val="24"/>
              </w:rPr>
            </w:pPr>
            <w:r>
              <w:rPr>
                <w:rFonts w:ascii="Arial" w:eastAsia="Times New Roman" w:hAnsi="Arial" w:cs="Arial"/>
                <w:bCs/>
                <w:sz w:val="24"/>
                <w:szCs w:val="24"/>
              </w:rPr>
              <w:t>Councillor Lewer</w:t>
            </w:r>
          </w:p>
        </w:tc>
        <w:tc>
          <w:tcPr>
            <w:tcW w:w="4172" w:type="dxa"/>
          </w:tcPr>
          <w:p w14:paraId="0E56CCB6" w14:textId="42937A47" w:rsidR="00691B02" w:rsidRPr="005D266F" w:rsidRDefault="00691B02" w:rsidP="005D266F">
            <w:pPr>
              <w:spacing w:after="0" w:line="240" w:lineRule="auto"/>
              <w:jc w:val="both"/>
              <w:rPr>
                <w:rFonts w:ascii="Arial" w:eastAsia="Times New Roman" w:hAnsi="Arial" w:cs="Arial"/>
                <w:bCs/>
                <w:sz w:val="24"/>
                <w:szCs w:val="24"/>
              </w:rPr>
            </w:pPr>
          </w:p>
        </w:tc>
      </w:tr>
      <w:tr w:rsidR="002C6B0E" w:rsidRPr="005D266F" w14:paraId="24578E21" w14:textId="77777777" w:rsidTr="00691B02">
        <w:tc>
          <w:tcPr>
            <w:tcW w:w="5070" w:type="dxa"/>
          </w:tcPr>
          <w:p w14:paraId="68E6E3F9" w14:textId="24775CCF" w:rsidR="002C6B0E" w:rsidRDefault="002C6B0E" w:rsidP="005D266F">
            <w:pPr>
              <w:spacing w:after="0" w:line="240" w:lineRule="auto"/>
              <w:jc w:val="both"/>
              <w:rPr>
                <w:rFonts w:ascii="Arial" w:eastAsia="Times New Roman" w:hAnsi="Arial" w:cs="Arial"/>
                <w:bCs/>
                <w:sz w:val="24"/>
                <w:szCs w:val="24"/>
              </w:rPr>
            </w:pPr>
            <w:r>
              <w:rPr>
                <w:rFonts w:ascii="Arial" w:eastAsia="Times New Roman" w:hAnsi="Arial" w:cs="Arial"/>
                <w:bCs/>
                <w:sz w:val="24"/>
                <w:szCs w:val="24"/>
              </w:rPr>
              <w:t>Councillor Taylor</w:t>
            </w:r>
          </w:p>
        </w:tc>
        <w:tc>
          <w:tcPr>
            <w:tcW w:w="4172" w:type="dxa"/>
          </w:tcPr>
          <w:p w14:paraId="7CC4C8C8" w14:textId="08DB512B" w:rsidR="002C6B0E" w:rsidRPr="005D266F" w:rsidRDefault="002C6B0E" w:rsidP="005D266F">
            <w:pPr>
              <w:spacing w:after="0" w:line="240" w:lineRule="auto"/>
              <w:jc w:val="both"/>
              <w:rPr>
                <w:rFonts w:ascii="Arial" w:eastAsia="Times New Roman" w:hAnsi="Arial" w:cs="Arial"/>
                <w:bCs/>
                <w:sz w:val="24"/>
                <w:szCs w:val="24"/>
              </w:rPr>
            </w:pPr>
          </w:p>
        </w:tc>
      </w:tr>
    </w:tbl>
    <w:p w14:paraId="329F2006" w14:textId="77777777" w:rsidR="00515100" w:rsidRPr="00691B02" w:rsidRDefault="00515100" w:rsidP="00C6528A">
      <w:pPr>
        <w:spacing w:before="220" w:after="80" w:line="240" w:lineRule="auto"/>
        <w:jc w:val="both"/>
        <w:rPr>
          <w:rFonts w:ascii="Arial" w:eastAsia="Times New Roman" w:hAnsi="Arial" w:cs="Arial"/>
          <w:b/>
          <w:bCs/>
          <w:sz w:val="24"/>
          <w:szCs w:val="24"/>
        </w:rPr>
      </w:pPr>
      <w:r w:rsidRPr="00691B02">
        <w:rPr>
          <w:rFonts w:ascii="Arial" w:eastAsia="Times New Roman" w:hAnsi="Arial" w:cs="Arial"/>
          <w:b/>
          <w:bCs/>
          <w:sz w:val="24"/>
          <w:szCs w:val="24"/>
        </w:rPr>
        <w:t>Absent:</w:t>
      </w:r>
    </w:p>
    <w:sdt>
      <w:sdtPr>
        <w:rPr>
          <w:rFonts w:ascii="Arial" w:eastAsia="Times New Roman" w:hAnsi="Arial" w:cs="Arial"/>
          <w:sz w:val="24"/>
          <w:szCs w:val="24"/>
        </w:rPr>
        <w:alias w:val="Absent Councillors"/>
        <w:tag w:val="Absent Councillors"/>
        <w:id w:val="-441839246"/>
        <w:placeholder>
          <w:docPart w:val="318F2D30F6A74BF8A0412C9BC8DDE6B3"/>
        </w:placeholder>
      </w:sdtPr>
      <w:sdtEndPr/>
      <w:sdtContent>
        <w:p w14:paraId="1D9C62A5" w14:textId="2230FF4C" w:rsidR="00515100" w:rsidRPr="00691B02" w:rsidRDefault="00FB492E" w:rsidP="00691B02">
          <w:pPr>
            <w:rPr>
              <w:rFonts w:ascii="Arial" w:hAnsi="Arial" w:cs="Arial"/>
              <w:sz w:val="24"/>
              <w:szCs w:val="24"/>
            </w:rPr>
          </w:pPr>
          <w:r>
            <w:rPr>
              <w:rFonts w:ascii="Arial" w:eastAsia="Times New Roman" w:hAnsi="Arial" w:cs="Arial"/>
              <w:sz w:val="24"/>
              <w:szCs w:val="24"/>
            </w:rPr>
            <w:t xml:space="preserve">Councillors </w:t>
          </w:r>
          <w:r w:rsidR="00DC16C9">
            <w:rPr>
              <w:rFonts w:ascii="Arial" w:eastAsia="Times New Roman" w:hAnsi="Arial" w:cs="Arial"/>
              <w:sz w:val="24"/>
              <w:szCs w:val="24"/>
            </w:rPr>
            <w:t>Proctor</w:t>
          </w:r>
          <w:r w:rsidR="003628DA">
            <w:rPr>
              <w:rFonts w:ascii="Arial" w:eastAsia="Times New Roman" w:hAnsi="Arial" w:cs="Arial"/>
              <w:sz w:val="24"/>
              <w:szCs w:val="24"/>
            </w:rPr>
            <w:t>, Austin</w:t>
          </w:r>
        </w:p>
      </w:sdtContent>
    </w:sdt>
    <w:p w14:paraId="58DB1BF9" w14:textId="122ADBB6" w:rsidR="00691B02" w:rsidRPr="003E04FE" w:rsidRDefault="00515100" w:rsidP="003E04FE">
      <w:pPr>
        <w:spacing w:before="220" w:after="80" w:line="240" w:lineRule="auto"/>
        <w:jc w:val="both"/>
        <w:rPr>
          <w:rFonts w:ascii="Arial" w:eastAsia="Times New Roman" w:hAnsi="Arial" w:cs="Arial"/>
          <w:b/>
          <w:bCs/>
          <w:sz w:val="24"/>
          <w:szCs w:val="24"/>
        </w:rPr>
      </w:pPr>
      <w:r w:rsidRPr="00691B02">
        <w:rPr>
          <w:rFonts w:ascii="Arial" w:eastAsia="Times New Roman" w:hAnsi="Arial" w:cs="Arial"/>
          <w:b/>
          <w:bCs/>
          <w:sz w:val="24"/>
          <w:szCs w:val="24"/>
        </w:rPr>
        <w:t>Officers Present:</w:t>
      </w:r>
    </w:p>
    <w:p w14:paraId="43AB6C02" w14:textId="4CBEC519" w:rsidR="002C6B0E" w:rsidRPr="00691B02" w:rsidRDefault="00DC16C9" w:rsidP="00A52D66">
      <w:pPr>
        <w:spacing w:after="0" w:line="240" w:lineRule="auto"/>
        <w:rPr>
          <w:rFonts w:ascii="Arial" w:hAnsi="Arial" w:cs="Arial"/>
          <w:sz w:val="24"/>
          <w:szCs w:val="24"/>
        </w:rPr>
      </w:pPr>
      <w:r>
        <w:rPr>
          <w:rFonts w:ascii="Arial" w:hAnsi="Arial" w:cs="Arial"/>
          <w:sz w:val="24"/>
          <w:szCs w:val="24"/>
        </w:rPr>
        <w:t>Claire Commons, Town Clerk</w:t>
      </w:r>
      <w:r w:rsidR="003E04FE">
        <w:rPr>
          <w:rFonts w:ascii="Arial" w:hAnsi="Arial" w:cs="Arial"/>
          <w:sz w:val="24"/>
          <w:szCs w:val="24"/>
        </w:rPr>
        <w:br/>
        <w:t>Zoe Moxham, Office Administrator</w:t>
      </w:r>
    </w:p>
    <w:p w14:paraId="0C05AB5D" w14:textId="77777777" w:rsidR="00515100" w:rsidRPr="00691B02" w:rsidRDefault="00515100" w:rsidP="00C6528A">
      <w:pPr>
        <w:spacing w:before="220" w:after="80" w:line="240" w:lineRule="auto"/>
        <w:jc w:val="both"/>
        <w:rPr>
          <w:rFonts w:ascii="Arial" w:eastAsia="Times New Roman" w:hAnsi="Arial" w:cs="Arial"/>
          <w:b/>
          <w:bCs/>
          <w:sz w:val="24"/>
          <w:szCs w:val="24"/>
        </w:rPr>
      </w:pPr>
      <w:r w:rsidRPr="00691B02">
        <w:rPr>
          <w:rFonts w:ascii="Arial" w:eastAsia="Times New Roman" w:hAnsi="Arial" w:cs="Arial"/>
          <w:b/>
          <w:bCs/>
          <w:sz w:val="24"/>
          <w:szCs w:val="24"/>
        </w:rPr>
        <w:t>In Attendance:</w:t>
      </w:r>
    </w:p>
    <w:sdt>
      <w:sdtPr>
        <w:rPr>
          <w:rFonts w:ascii="Arial" w:eastAsia="Times New Roman" w:hAnsi="Arial" w:cs="Arial"/>
          <w:sz w:val="24"/>
          <w:szCs w:val="24"/>
        </w:rPr>
        <w:alias w:val="Number of public present"/>
        <w:tag w:val="Number of public present"/>
        <w:id w:val="-581678647"/>
        <w:placeholder>
          <w:docPart w:val="C2F2E2DBDEB74FC0A4F1B2EE5D73A9E0"/>
        </w:placeholder>
      </w:sdtPr>
      <w:sdtEndPr/>
      <w:sdtContent>
        <w:p w14:paraId="508BBE24" w14:textId="16215C12" w:rsidR="00515100" w:rsidRPr="00870394" w:rsidRDefault="003628DA" w:rsidP="00691B02">
          <w:pPr>
            <w:rPr>
              <w:rFonts w:ascii="Arial" w:eastAsia="Times New Roman" w:hAnsi="Arial" w:cs="Arial"/>
              <w:sz w:val="24"/>
              <w:szCs w:val="24"/>
            </w:rPr>
          </w:pPr>
          <w:r>
            <w:rPr>
              <w:rFonts w:ascii="Arial" w:eastAsia="Times New Roman" w:hAnsi="Arial" w:cs="Arial"/>
              <w:sz w:val="24"/>
              <w:szCs w:val="24"/>
            </w:rPr>
            <w:t>6</w:t>
          </w:r>
          <w:r w:rsidR="0003017A">
            <w:rPr>
              <w:rFonts w:ascii="Arial" w:eastAsia="Times New Roman" w:hAnsi="Arial" w:cs="Arial"/>
              <w:sz w:val="24"/>
              <w:szCs w:val="24"/>
            </w:rPr>
            <w:t xml:space="preserve"> </w:t>
          </w:r>
          <w:r w:rsidR="00FB492E">
            <w:rPr>
              <w:rFonts w:ascii="Arial" w:eastAsia="Times New Roman" w:hAnsi="Arial" w:cs="Arial"/>
              <w:sz w:val="24"/>
              <w:szCs w:val="24"/>
            </w:rPr>
            <w:t>members of the public</w:t>
          </w:r>
          <w:r w:rsidR="00870394">
            <w:rPr>
              <w:rFonts w:ascii="Arial" w:eastAsia="Times New Roman" w:hAnsi="Arial" w:cs="Arial"/>
              <w:sz w:val="24"/>
              <w:szCs w:val="24"/>
            </w:rPr>
            <w:br/>
          </w:r>
          <w:r w:rsidR="00EC70ED">
            <w:rPr>
              <w:rFonts w:ascii="Arial" w:eastAsia="Times New Roman" w:hAnsi="Arial" w:cs="Arial"/>
              <w:sz w:val="24"/>
              <w:szCs w:val="24"/>
            </w:rPr>
            <w:t xml:space="preserve">2 </w:t>
          </w:r>
          <w:r w:rsidR="00870394">
            <w:rPr>
              <w:rFonts w:ascii="Arial" w:eastAsia="Times New Roman" w:hAnsi="Arial" w:cs="Arial"/>
              <w:sz w:val="24"/>
              <w:szCs w:val="24"/>
            </w:rPr>
            <w:t>member</w:t>
          </w:r>
          <w:r w:rsidR="00C446FA">
            <w:rPr>
              <w:rFonts w:ascii="Arial" w:eastAsia="Times New Roman" w:hAnsi="Arial" w:cs="Arial"/>
              <w:sz w:val="24"/>
              <w:szCs w:val="24"/>
            </w:rPr>
            <w:t>s</w:t>
          </w:r>
          <w:r w:rsidR="00870394">
            <w:rPr>
              <w:rFonts w:ascii="Arial" w:eastAsia="Times New Roman" w:hAnsi="Arial" w:cs="Arial"/>
              <w:sz w:val="24"/>
              <w:szCs w:val="24"/>
            </w:rPr>
            <w:t xml:space="preserve"> of the press</w:t>
          </w:r>
        </w:p>
      </w:sdtContent>
    </w:sdt>
    <w:p w14:paraId="1C0A3D21" w14:textId="77777777" w:rsidR="00515100" w:rsidRPr="00515100" w:rsidRDefault="00515100" w:rsidP="00C6528A">
      <w:pPr>
        <w:spacing w:before="120" w:after="120" w:line="240" w:lineRule="auto"/>
        <w:jc w:val="center"/>
        <w:rPr>
          <w:rFonts w:ascii="Arial" w:eastAsia="Times New Roman" w:hAnsi="Arial" w:cs="Arial"/>
          <w:b/>
          <w:sz w:val="24"/>
          <w:szCs w:val="24"/>
        </w:rPr>
      </w:pPr>
      <w:r w:rsidRPr="00515100">
        <w:rPr>
          <w:rFonts w:ascii="Arial" w:eastAsia="Times New Roman" w:hAnsi="Arial" w:cs="Arial"/>
          <w:b/>
          <w:sz w:val="24"/>
          <w:szCs w:val="24"/>
        </w:rPr>
        <w:t>MINUTES</w:t>
      </w:r>
    </w:p>
    <w:p w14:paraId="4FD7CA7E" w14:textId="77777777" w:rsidR="00515100" w:rsidRPr="00C6528A" w:rsidRDefault="00515100" w:rsidP="00C6528A">
      <w:pPr>
        <w:spacing w:before="220" w:after="80" w:line="240" w:lineRule="auto"/>
        <w:jc w:val="both"/>
        <w:rPr>
          <w:rFonts w:ascii="Arial" w:eastAsia="Times New Roman" w:hAnsi="Arial" w:cs="Arial"/>
          <w:b/>
          <w:bCs/>
          <w:sz w:val="24"/>
          <w:szCs w:val="24"/>
        </w:rPr>
      </w:pPr>
      <w:r w:rsidRPr="00C6528A">
        <w:rPr>
          <w:rFonts w:ascii="Arial" w:eastAsia="Times New Roman" w:hAnsi="Arial" w:cs="Arial"/>
          <w:b/>
          <w:bCs/>
          <w:sz w:val="24"/>
          <w:szCs w:val="24"/>
        </w:rPr>
        <w:t xml:space="preserve">Public Participation </w:t>
      </w:r>
    </w:p>
    <w:p w14:paraId="248023C2" w14:textId="77777777" w:rsidR="00515100" w:rsidRPr="00515100" w:rsidRDefault="00515100" w:rsidP="00515100">
      <w:pPr>
        <w:spacing w:after="0" w:line="240" w:lineRule="auto"/>
        <w:rPr>
          <w:rFonts w:ascii="Arial" w:eastAsia="Times New Roman" w:hAnsi="Arial" w:cs="Arial"/>
          <w:sz w:val="24"/>
          <w:szCs w:val="24"/>
        </w:rPr>
      </w:pPr>
      <w:r w:rsidRPr="00515100">
        <w:rPr>
          <w:rFonts w:ascii="Arial" w:eastAsia="Times New Roman" w:hAnsi="Arial" w:cs="Arial"/>
          <w:sz w:val="24"/>
          <w:szCs w:val="24"/>
        </w:rPr>
        <w:t xml:space="preserve">Members of the public were invited to make representations to the Council on any matters relating to the work of the Council or to raise any issues of concern.  The following matters were raised; </w:t>
      </w:r>
    </w:p>
    <w:p w14:paraId="62E8971A" w14:textId="77777777" w:rsidR="00515100" w:rsidRPr="00515100" w:rsidRDefault="00515100" w:rsidP="00515100">
      <w:pPr>
        <w:spacing w:after="0" w:line="240" w:lineRule="auto"/>
        <w:rPr>
          <w:rFonts w:ascii="Arial" w:eastAsia="Times New Roman" w:hAnsi="Arial" w:cs="Arial"/>
          <w:sz w:val="24"/>
          <w:szCs w:val="24"/>
        </w:rPr>
      </w:pPr>
    </w:p>
    <w:sdt>
      <w:sdtPr>
        <w:rPr>
          <w:rFonts w:eastAsia="Times New Roman"/>
        </w:rPr>
        <w:alias w:val="Summary of points raised"/>
        <w:tag w:val="summary of points raised"/>
        <w:id w:val="-114376610"/>
        <w:placeholder>
          <w:docPart w:val="B8D5DFA1CF1F4DBE9BE58219D3787E9D"/>
        </w:placeholder>
      </w:sdtPr>
      <w:sdtEndPr>
        <w:rPr>
          <w:rFonts w:eastAsiaTheme="minorHAnsi"/>
        </w:rPr>
      </w:sdtEndPr>
      <w:sdtContent>
        <w:p w14:paraId="2C569B4A" w14:textId="3D261616" w:rsidR="003628DA" w:rsidRPr="003628DA" w:rsidRDefault="003628DA" w:rsidP="003628DA">
          <w:pPr>
            <w:pStyle w:val="MinuteText"/>
            <w:numPr>
              <w:ilvl w:val="0"/>
              <w:numId w:val="7"/>
            </w:numPr>
          </w:pPr>
          <w:r>
            <w:rPr>
              <w:rFonts w:eastAsia="Times New Roman"/>
              <w:b/>
            </w:rPr>
            <w:t>Highways Updates</w:t>
          </w:r>
          <w:r w:rsidR="003020B1">
            <w:rPr>
              <w:rFonts w:eastAsia="Times New Roman"/>
            </w:rPr>
            <w:t xml:space="preserve"> </w:t>
          </w:r>
          <w:r w:rsidR="00CD412C">
            <w:rPr>
              <w:rFonts w:eastAsia="Times New Roman"/>
            </w:rPr>
            <w:t>–</w:t>
          </w:r>
          <w:r w:rsidR="003259FE">
            <w:rPr>
              <w:rFonts w:eastAsia="Times New Roman"/>
            </w:rPr>
            <w:t xml:space="preserve"> A request for any update on Highways related actions, including the installation of Speed Indicator Devices and evidence building for the need to implement traffic calming measures on the narrow part of the High Street. </w:t>
          </w:r>
        </w:p>
        <w:p w14:paraId="3060D1F1" w14:textId="6DAB5F31" w:rsidR="00390BD8" w:rsidRPr="00390BD8" w:rsidRDefault="00390BD8" w:rsidP="003628DA">
          <w:pPr>
            <w:pStyle w:val="MinuteText"/>
            <w:numPr>
              <w:ilvl w:val="0"/>
              <w:numId w:val="7"/>
            </w:numPr>
          </w:pPr>
          <w:r>
            <w:rPr>
              <w:rFonts w:eastAsia="Times New Roman"/>
              <w:b/>
            </w:rPr>
            <w:t xml:space="preserve">28 </w:t>
          </w:r>
          <w:proofErr w:type="spellStart"/>
          <w:r>
            <w:rPr>
              <w:rFonts w:eastAsia="Times New Roman"/>
              <w:b/>
            </w:rPr>
            <w:t>Crookhays</w:t>
          </w:r>
          <w:proofErr w:type="spellEnd"/>
          <w:r>
            <w:rPr>
              <w:rFonts w:eastAsia="Times New Roman"/>
              <w:b/>
            </w:rPr>
            <w:t xml:space="preserve"> </w:t>
          </w:r>
          <w:r>
            <w:rPr>
              <w:rFonts w:eastAsia="Times New Roman"/>
            </w:rPr>
            <w:t xml:space="preserve">– </w:t>
          </w:r>
          <w:r w:rsidR="003259FE">
            <w:rPr>
              <w:rFonts w:eastAsia="Times New Roman"/>
            </w:rPr>
            <w:t xml:space="preserve">Strong Objections were expressed regarding planning application </w:t>
          </w:r>
          <w:r w:rsidR="003259FE" w:rsidRPr="003259FE">
            <w:rPr>
              <w:rFonts w:eastAsia="Times New Roman"/>
            </w:rPr>
            <w:t>2/2019/0349/FUL</w:t>
          </w:r>
        </w:p>
        <w:p w14:paraId="5197DB3B" w14:textId="2A9883C3" w:rsidR="00390BD8" w:rsidRPr="00390BD8" w:rsidRDefault="00390BD8" w:rsidP="003628DA">
          <w:pPr>
            <w:pStyle w:val="MinuteText"/>
            <w:numPr>
              <w:ilvl w:val="0"/>
              <w:numId w:val="7"/>
            </w:numPr>
          </w:pPr>
          <w:r>
            <w:rPr>
              <w:rFonts w:eastAsia="Times New Roman"/>
              <w:b/>
            </w:rPr>
            <w:t xml:space="preserve">Traffic Studies </w:t>
          </w:r>
          <w:r>
            <w:rPr>
              <w:rFonts w:eastAsia="Times New Roman"/>
            </w:rPr>
            <w:t>–</w:t>
          </w:r>
          <w:r w:rsidR="003259FE">
            <w:rPr>
              <w:rFonts w:eastAsia="Times New Roman"/>
            </w:rPr>
            <w:t xml:space="preserve"> Any data from traffic studies need to be taken into consideration in relation to Lidl’s planning application and traffic increase.</w:t>
          </w:r>
        </w:p>
        <w:p w14:paraId="2AC1F003" w14:textId="10CCFA4C" w:rsidR="00390BD8" w:rsidRPr="00390BD8" w:rsidRDefault="00390BD8" w:rsidP="003628DA">
          <w:pPr>
            <w:pStyle w:val="MinuteText"/>
            <w:numPr>
              <w:ilvl w:val="0"/>
              <w:numId w:val="7"/>
            </w:numPr>
          </w:pPr>
          <w:r>
            <w:rPr>
              <w:rFonts w:eastAsia="Times New Roman"/>
              <w:b/>
            </w:rPr>
            <w:t xml:space="preserve">ROSE </w:t>
          </w:r>
          <w:r>
            <w:rPr>
              <w:rFonts w:eastAsia="Times New Roman"/>
            </w:rPr>
            <w:t xml:space="preserve">– </w:t>
          </w:r>
          <w:r w:rsidR="00123B74">
            <w:rPr>
              <w:rFonts w:eastAsia="Times New Roman"/>
            </w:rPr>
            <w:t xml:space="preserve">It was asked if there would be another Recreation, Open Spaces and Environment Meeting before the new Council was formed. </w:t>
          </w:r>
          <w:r w:rsidR="00123B74">
            <w:rPr>
              <w:rFonts w:eastAsia="Times New Roman"/>
              <w:i/>
            </w:rPr>
            <w:t xml:space="preserve">No. </w:t>
          </w:r>
          <w:r w:rsidR="00123B74">
            <w:rPr>
              <w:rFonts w:eastAsia="Times New Roman"/>
              <w:i/>
            </w:rPr>
            <w:br/>
          </w:r>
          <w:r w:rsidR="00123B74">
            <w:rPr>
              <w:rFonts w:eastAsia="Times New Roman"/>
            </w:rPr>
            <w:t xml:space="preserve">Why had the ROSE meeting planned for this evening been cancelled? </w:t>
          </w:r>
          <w:r w:rsidR="00123B74">
            <w:rPr>
              <w:rFonts w:eastAsia="Times New Roman"/>
              <w:i/>
            </w:rPr>
            <w:t>Only updates to consider as no new projects due to Purdah.</w:t>
          </w:r>
        </w:p>
        <w:p w14:paraId="76A9284A" w14:textId="0797D3C7" w:rsidR="00515100" w:rsidRPr="00390BD8" w:rsidRDefault="00390BD8" w:rsidP="00390BD8">
          <w:pPr>
            <w:pStyle w:val="MinuteText"/>
            <w:numPr>
              <w:ilvl w:val="0"/>
              <w:numId w:val="7"/>
            </w:numPr>
          </w:pPr>
          <w:r>
            <w:rPr>
              <w:rFonts w:eastAsia="Times New Roman"/>
              <w:b/>
            </w:rPr>
            <w:lastRenderedPageBreak/>
            <w:t xml:space="preserve">Byzant </w:t>
          </w:r>
          <w:r>
            <w:rPr>
              <w:rFonts w:eastAsia="Times New Roman"/>
            </w:rPr>
            <w:t xml:space="preserve">– </w:t>
          </w:r>
          <w:r w:rsidR="00123B74">
            <w:rPr>
              <w:rFonts w:eastAsia="Times New Roman"/>
            </w:rPr>
            <w:t xml:space="preserve">It was asked if the Byzant Ceremony was being organised along with the Food Festival. </w:t>
          </w:r>
          <w:r w:rsidR="00123B74">
            <w:rPr>
              <w:rFonts w:eastAsia="Times New Roman"/>
              <w:i/>
            </w:rPr>
            <w:t>Although it is an entirely separate event, we are working closely with the organisers of the Food Festival.</w:t>
          </w:r>
        </w:p>
      </w:sdtContent>
    </w:sdt>
    <w:p w14:paraId="527BA321" w14:textId="5F476BAF" w:rsidR="00515100" w:rsidRDefault="00515100" w:rsidP="003C0BD1">
      <w:pPr>
        <w:pStyle w:val="FCSubhead"/>
      </w:pPr>
      <w:r w:rsidRPr="005D266F">
        <w:t>Apologies</w:t>
      </w:r>
    </w:p>
    <w:p w14:paraId="0CBA88ED" w14:textId="7A6EB380" w:rsidR="00D6166B" w:rsidRDefault="00505B08" w:rsidP="00505B08">
      <w:pPr>
        <w:pStyle w:val="MinuteText"/>
        <w:rPr>
          <w:b/>
          <w:szCs w:val="24"/>
        </w:rPr>
      </w:pPr>
      <w:r>
        <w:t>Apologies were received and accepted from Councillor</w:t>
      </w:r>
      <w:r w:rsidR="00390BD8">
        <w:t>s</w:t>
      </w:r>
      <w:r>
        <w:t xml:space="preserve"> </w:t>
      </w:r>
      <w:r w:rsidR="00DC16C9">
        <w:t>Proctor</w:t>
      </w:r>
      <w:r w:rsidR="00390BD8">
        <w:t xml:space="preserve"> and Austin</w:t>
      </w:r>
      <w:r w:rsidR="00E140FD">
        <w:t xml:space="preserve"> </w:t>
      </w:r>
      <w:r>
        <w:t xml:space="preserve">due to </w:t>
      </w:r>
      <w:r w:rsidR="00B970A5">
        <w:t xml:space="preserve">a </w:t>
      </w:r>
      <w:proofErr w:type="gramStart"/>
      <w:r w:rsidR="00B970A5">
        <w:t>conflicting personal engagement</w:t>
      </w:r>
      <w:r w:rsidR="00390BD8">
        <w:t>s</w:t>
      </w:r>
      <w:proofErr w:type="gramEnd"/>
      <w:r w:rsidR="00B970A5">
        <w:t>.</w:t>
      </w:r>
    </w:p>
    <w:p w14:paraId="3F9EE91D" w14:textId="33D0888A" w:rsidR="00FE35D9" w:rsidRDefault="00FE35D9" w:rsidP="00505B08">
      <w:pPr>
        <w:pStyle w:val="FCSubhead"/>
      </w:pPr>
      <w:r>
        <w:t>Declarations of Interest and Dispensations</w:t>
      </w:r>
    </w:p>
    <w:p w14:paraId="349C3D57" w14:textId="4A3934C4" w:rsidR="0003017A" w:rsidRDefault="00FE35D9" w:rsidP="0003017A">
      <w:pPr>
        <w:pStyle w:val="MinuteText"/>
      </w:pPr>
      <w:r>
        <w:t>All members were invited to declare any interests throughout the meeting if t</w:t>
      </w:r>
      <w:r w:rsidR="00D63630">
        <w:t>he need arose</w:t>
      </w:r>
      <w:r w:rsidR="00A52D66">
        <w:t xml:space="preserve">, </w:t>
      </w:r>
      <w:r w:rsidR="00390BD8">
        <w:t>none</w:t>
      </w:r>
      <w:r w:rsidR="00963074">
        <w:t xml:space="preserve"> were declared.</w:t>
      </w:r>
    </w:p>
    <w:p w14:paraId="1B3CC7CA" w14:textId="68E9FA76" w:rsidR="00FE35D9" w:rsidRDefault="00FE35D9" w:rsidP="00505B08">
      <w:pPr>
        <w:pStyle w:val="FCSubhead"/>
      </w:pPr>
      <w:r>
        <w:t>Minutes</w:t>
      </w:r>
    </w:p>
    <w:p w14:paraId="65C2D7B4" w14:textId="0F296F92" w:rsidR="00DC16C9" w:rsidRDefault="00FE35D9" w:rsidP="00B70F7A">
      <w:pPr>
        <w:pStyle w:val="MinuteText"/>
      </w:pPr>
      <w:r>
        <w:t xml:space="preserve">It was </w:t>
      </w:r>
      <w:r>
        <w:rPr>
          <w:b/>
        </w:rPr>
        <w:t>RESOLVED</w:t>
      </w:r>
      <w:r>
        <w:t xml:space="preserve"> to approve the </w:t>
      </w:r>
      <w:r w:rsidR="00D63630">
        <w:t xml:space="preserve">minutes of the meeting held on </w:t>
      </w:r>
      <w:sdt>
        <w:sdtPr>
          <w:alias w:val="Date of minutes signed"/>
          <w:tag w:val="Date of minutes signed"/>
          <w:id w:val="-982302523"/>
          <w:placeholder>
            <w:docPart w:val="AD2087D6D5CD457AB10E125377AA8052"/>
          </w:placeholder>
          <w:date w:fullDate="2019-03-19T00:00:00Z">
            <w:dateFormat w:val="dddd, dd MMMM yyyy"/>
            <w:lid w:val="en-GB"/>
            <w:storeMappedDataAs w:val="dateTime"/>
            <w:calendar w:val="gregorian"/>
          </w:date>
        </w:sdtPr>
        <w:sdtEndPr/>
        <w:sdtContent>
          <w:r w:rsidR="00EE25CE">
            <w:t xml:space="preserve">Tuesday, 19 </w:t>
          </w:r>
          <w:r w:rsidR="00963074">
            <w:t>March</w:t>
          </w:r>
          <w:r w:rsidR="00EE25CE">
            <w:t xml:space="preserve"> 2019</w:t>
          </w:r>
        </w:sdtContent>
      </w:sdt>
      <w:r w:rsidR="00FB492E">
        <w:t xml:space="preserve">, </w:t>
      </w:r>
      <w:r w:rsidR="003C0314">
        <w:t xml:space="preserve">the </w:t>
      </w:r>
      <w:r>
        <w:t>minutes were duly signed.</w:t>
      </w:r>
    </w:p>
    <w:p w14:paraId="02C42B8E" w14:textId="0FCA8863" w:rsidR="00DC16C9" w:rsidRDefault="00963074" w:rsidP="00DC16C9">
      <w:pPr>
        <w:pStyle w:val="FCSubhead"/>
      </w:pPr>
      <w:r>
        <w:t>Planning Applications</w:t>
      </w:r>
    </w:p>
    <w:p w14:paraId="3782EE15" w14:textId="1B5BDE0F" w:rsidR="00963074" w:rsidRDefault="00DC16C9" w:rsidP="00963074">
      <w:pPr>
        <w:pStyle w:val="FSubminute"/>
        <w:numPr>
          <w:ilvl w:val="0"/>
          <w:numId w:val="0"/>
        </w:numPr>
        <w:ind w:left="993"/>
      </w:pPr>
      <w:r w:rsidRPr="00826B51">
        <w:t>Officer</w:t>
      </w:r>
      <w:r w:rsidRPr="0003017A">
        <w:t xml:space="preserve"> </w:t>
      </w:r>
      <w:r>
        <w:t>report 0</w:t>
      </w:r>
      <w:r w:rsidR="00A202C2">
        <w:t>3</w:t>
      </w:r>
      <w:r>
        <w:t xml:space="preserve">19PH4 was received and </w:t>
      </w:r>
      <w:r w:rsidR="00963074">
        <w:t xml:space="preserve">it was </w:t>
      </w:r>
      <w:r w:rsidR="00963074" w:rsidRPr="00963074">
        <w:rPr>
          <w:b/>
        </w:rPr>
        <w:t>RESOLVED</w:t>
      </w:r>
      <w:r w:rsidR="00963074">
        <w:t xml:space="preserve"> to submit the following comments;</w:t>
      </w:r>
    </w:p>
    <w:p w14:paraId="2E62A956" w14:textId="77777777" w:rsidR="00963074" w:rsidRDefault="00963074" w:rsidP="00963074">
      <w:pPr>
        <w:pStyle w:val="FSubminute"/>
        <w:numPr>
          <w:ilvl w:val="0"/>
          <w:numId w:val="0"/>
        </w:numPr>
        <w:ind w:left="993"/>
      </w:pPr>
    </w:p>
    <w:p w14:paraId="43223CF3" w14:textId="77777777" w:rsidR="00963074" w:rsidRDefault="00963074" w:rsidP="00963074">
      <w:pPr>
        <w:pStyle w:val="FSubminute"/>
      </w:pPr>
      <w:r>
        <w:t>The Chantry St James Street Shaftesbury SP7 8HQ</w:t>
      </w:r>
    </w:p>
    <w:p w14:paraId="1388FC1D" w14:textId="77777777" w:rsidR="00963074" w:rsidRDefault="00963074" w:rsidP="00963074">
      <w:pPr>
        <w:pStyle w:val="MinuteText"/>
      </w:pPr>
      <w:r>
        <w:t>Repoint front elevation with hydraulic lime mortar and carry out associated external alterations (regularisation of works).</w:t>
      </w:r>
    </w:p>
    <w:p w14:paraId="093CA31B" w14:textId="77777777" w:rsidR="00963074" w:rsidRDefault="00963074" w:rsidP="00963074">
      <w:pPr>
        <w:pStyle w:val="MinuteText"/>
      </w:pPr>
      <w:r>
        <w:t xml:space="preserve">Ref. No: </w:t>
      </w:r>
      <w:r>
        <w:tab/>
        <w:t xml:space="preserve">2/2018/1746/LBC   </w:t>
      </w:r>
    </w:p>
    <w:p w14:paraId="1C352E03" w14:textId="7ADE1012" w:rsidR="00963074" w:rsidRPr="00963074" w:rsidRDefault="00963074" w:rsidP="00963074">
      <w:pPr>
        <w:pStyle w:val="MinuteText"/>
        <w:rPr>
          <w:b/>
        </w:rPr>
      </w:pPr>
      <w:r>
        <w:rPr>
          <w:b/>
        </w:rPr>
        <w:t>SUPPORT</w:t>
      </w:r>
    </w:p>
    <w:p w14:paraId="2212C100" w14:textId="77777777" w:rsidR="00963074" w:rsidRDefault="00963074" w:rsidP="00963074">
      <w:pPr>
        <w:pStyle w:val="MinuteText"/>
      </w:pPr>
    </w:p>
    <w:p w14:paraId="0C94560D" w14:textId="3F32FCA3" w:rsidR="00963074" w:rsidRDefault="00963074" w:rsidP="00963074">
      <w:pPr>
        <w:pStyle w:val="FSubminute"/>
      </w:pPr>
      <w:r>
        <w:t>27 High Street Shaftesbury SP7 8JE</w:t>
      </w:r>
    </w:p>
    <w:p w14:paraId="31B5E9BF" w14:textId="77777777" w:rsidR="00963074" w:rsidRDefault="00963074" w:rsidP="00963074">
      <w:pPr>
        <w:pStyle w:val="MinuteText"/>
      </w:pPr>
      <w:r>
        <w:t>Erect 1 No non illuminated facia sign 4000 x 350mm and 1 No. non illuminated hanging sign and carry out all associated works in connection to this</w:t>
      </w:r>
    </w:p>
    <w:p w14:paraId="2AD500A1" w14:textId="77777777" w:rsidR="00963074" w:rsidRDefault="00963074" w:rsidP="00963074">
      <w:pPr>
        <w:pStyle w:val="MinuteText"/>
      </w:pPr>
      <w:r>
        <w:t xml:space="preserve">Ref. No: </w:t>
      </w:r>
      <w:r>
        <w:tab/>
        <w:t xml:space="preserve">2/2019/0352/LBC </w:t>
      </w:r>
    </w:p>
    <w:p w14:paraId="7FF27F32" w14:textId="665A4C14" w:rsidR="00963074" w:rsidRPr="00963074" w:rsidRDefault="00963074" w:rsidP="003259FE">
      <w:pPr>
        <w:pStyle w:val="MinuteText"/>
      </w:pPr>
      <w:r>
        <w:t xml:space="preserve">Ref. No: </w:t>
      </w:r>
      <w:r>
        <w:tab/>
        <w:t>2/2019/0213/ADV</w:t>
      </w:r>
      <w:r>
        <w:br/>
      </w:r>
      <w:r w:rsidRPr="00963074">
        <w:rPr>
          <w:b/>
        </w:rPr>
        <w:t>NO OBJECTION</w:t>
      </w:r>
      <w:r w:rsidR="003259FE">
        <w:rPr>
          <w:b/>
        </w:rPr>
        <w:br/>
      </w:r>
    </w:p>
    <w:p w14:paraId="370262A4" w14:textId="77777777" w:rsidR="00963074" w:rsidRDefault="00963074" w:rsidP="00963074">
      <w:pPr>
        <w:pStyle w:val="FSubminute"/>
      </w:pPr>
      <w:r>
        <w:t xml:space="preserve">7 </w:t>
      </w:r>
      <w:proofErr w:type="spellStart"/>
      <w:r>
        <w:t>Pix</w:t>
      </w:r>
      <w:proofErr w:type="spellEnd"/>
      <w:r>
        <w:t xml:space="preserve"> Mead Gardens Shaftesbury Dorset SP7 8BZ</w:t>
      </w:r>
    </w:p>
    <w:p w14:paraId="718F034B" w14:textId="77777777" w:rsidR="00963074" w:rsidRDefault="00963074" w:rsidP="00963074">
      <w:pPr>
        <w:pStyle w:val="MinuteText"/>
      </w:pPr>
      <w:r>
        <w:t>Erect single storey extension and extend dormers.</w:t>
      </w:r>
    </w:p>
    <w:p w14:paraId="27EE8B0B" w14:textId="56D095E9" w:rsidR="00963074" w:rsidRDefault="00963074" w:rsidP="003259FE">
      <w:pPr>
        <w:pStyle w:val="MinuteText"/>
        <w:rPr>
          <w:b/>
        </w:rPr>
      </w:pPr>
      <w:r>
        <w:t xml:space="preserve">Ref. No: </w:t>
      </w:r>
      <w:r>
        <w:tab/>
        <w:t>2/2019/0214/HOUSE</w:t>
      </w:r>
      <w:r>
        <w:br/>
      </w:r>
      <w:r w:rsidRPr="00963074">
        <w:rPr>
          <w:b/>
        </w:rPr>
        <w:t>NO OBJECTION</w:t>
      </w:r>
      <w:r w:rsidR="003259FE">
        <w:rPr>
          <w:b/>
        </w:rPr>
        <w:br/>
      </w:r>
    </w:p>
    <w:p w14:paraId="0EAD8EA7" w14:textId="77777777" w:rsidR="00963074" w:rsidRDefault="00963074" w:rsidP="00963074">
      <w:pPr>
        <w:pStyle w:val="FSubminute"/>
      </w:pPr>
      <w:r>
        <w:t>Store Rear Of 25 High Street Shaftesbury Dorset</w:t>
      </w:r>
    </w:p>
    <w:p w14:paraId="3346576A" w14:textId="77777777" w:rsidR="00963074" w:rsidRDefault="00963074" w:rsidP="00963074">
      <w:pPr>
        <w:pStyle w:val="MinuteText"/>
      </w:pPr>
      <w:r>
        <w:t>Partially demolish, rebuild and convert outbuilding to form 1 No. dwelling.</w:t>
      </w:r>
    </w:p>
    <w:p w14:paraId="2C944092" w14:textId="77777777" w:rsidR="00963074" w:rsidRDefault="00963074" w:rsidP="00963074">
      <w:pPr>
        <w:pStyle w:val="MinuteText"/>
      </w:pPr>
      <w:r>
        <w:t xml:space="preserve">Ref. No: </w:t>
      </w:r>
      <w:r>
        <w:tab/>
        <w:t>2/2019/0342/FUL</w:t>
      </w:r>
    </w:p>
    <w:p w14:paraId="4E7DEA52" w14:textId="77777777" w:rsidR="00963074" w:rsidRDefault="00963074" w:rsidP="00963074">
      <w:pPr>
        <w:pStyle w:val="MinuteText"/>
      </w:pPr>
      <w:r>
        <w:t>Partially demolish, rebuild and carry out internal and external alterations associated with the conversion of outbuilding to 1 No. dwelling.</w:t>
      </w:r>
    </w:p>
    <w:p w14:paraId="4F9317FE" w14:textId="77777777" w:rsidR="00963074" w:rsidRDefault="00963074" w:rsidP="00963074">
      <w:pPr>
        <w:pStyle w:val="MinuteText"/>
      </w:pPr>
      <w:r>
        <w:t xml:space="preserve">Ref. No: </w:t>
      </w:r>
      <w:r>
        <w:tab/>
        <w:t>2/2019/0343/LBC</w:t>
      </w:r>
    </w:p>
    <w:p w14:paraId="4EA564D8" w14:textId="389AEF4A" w:rsidR="00963074" w:rsidRPr="00963074" w:rsidRDefault="00963074" w:rsidP="002A08A5">
      <w:pPr>
        <w:pStyle w:val="FSubminute"/>
        <w:numPr>
          <w:ilvl w:val="0"/>
          <w:numId w:val="0"/>
        </w:numPr>
        <w:ind w:left="1021"/>
        <w:rPr>
          <w:b/>
        </w:rPr>
      </w:pPr>
      <w:r w:rsidRPr="00963074">
        <w:rPr>
          <w:b/>
        </w:rPr>
        <w:t>OBJECTION. Due to lack of parking and inadequate access.</w:t>
      </w:r>
    </w:p>
    <w:p w14:paraId="5FB7982E" w14:textId="77777777" w:rsidR="00963074" w:rsidRDefault="00963074" w:rsidP="002A08A5">
      <w:pPr>
        <w:pStyle w:val="FSubminute"/>
        <w:numPr>
          <w:ilvl w:val="0"/>
          <w:numId w:val="0"/>
        </w:numPr>
        <w:ind w:left="1021"/>
      </w:pPr>
    </w:p>
    <w:p w14:paraId="128F389F" w14:textId="699F60AD" w:rsidR="00DC16C9" w:rsidRDefault="00963074" w:rsidP="00963074">
      <w:pPr>
        <w:pStyle w:val="FSubminute"/>
      </w:pPr>
      <w:r w:rsidRPr="00963074">
        <w:lastRenderedPageBreak/>
        <w:t xml:space="preserve">28 </w:t>
      </w:r>
      <w:proofErr w:type="spellStart"/>
      <w:r w:rsidRPr="00963074">
        <w:t>Crookhays</w:t>
      </w:r>
      <w:proofErr w:type="spellEnd"/>
      <w:r w:rsidRPr="00963074">
        <w:t xml:space="preserve"> Shaftesbury Dorset SP7 8DX</w:t>
      </w:r>
      <w:r>
        <w:br/>
      </w:r>
      <w:r w:rsidRPr="00963074">
        <w:t>Erect 1 No. dwelling (demolish side extension).</w:t>
      </w:r>
      <w:r>
        <w:t xml:space="preserve"> </w:t>
      </w:r>
      <w:r>
        <w:br/>
        <w:t xml:space="preserve">Ref. No:  </w:t>
      </w:r>
      <w:r w:rsidRPr="00963074">
        <w:t>2/2019/0349/FUL</w:t>
      </w:r>
    </w:p>
    <w:p w14:paraId="6B3C065A" w14:textId="0FD6C8AD" w:rsidR="00963074" w:rsidRPr="00963074" w:rsidRDefault="00963074" w:rsidP="00963074">
      <w:pPr>
        <w:pStyle w:val="FSubminute"/>
        <w:numPr>
          <w:ilvl w:val="0"/>
          <w:numId w:val="0"/>
        </w:numPr>
        <w:ind w:left="993"/>
        <w:rPr>
          <w:b/>
        </w:rPr>
      </w:pPr>
      <w:r w:rsidRPr="00963074">
        <w:rPr>
          <w:b/>
        </w:rPr>
        <w:t>OBJECTION. Due to traffic and parking generation and over development of plot.</w:t>
      </w:r>
    </w:p>
    <w:p w14:paraId="4BD816AC" w14:textId="22967574" w:rsidR="00814F3F" w:rsidRDefault="00814F3F" w:rsidP="00814F3F">
      <w:pPr>
        <w:pStyle w:val="Action"/>
      </w:pPr>
      <w:r>
        <w:t xml:space="preserve">Action: </w:t>
      </w:r>
      <w:r w:rsidR="00EE25CE">
        <w:t>Office Administrator</w:t>
      </w:r>
    </w:p>
    <w:p w14:paraId="763C9FD7" w14:textId="77777777" w:rsidR="003259FE" w:rsidRPr="00A20EFE" w:rsidRDefault="003259FE" w:rsidP="003259FE">
      <w:pPr>
        <w:pStyle w:val="Action"/>
      </w:pPr>
    </w:p>
    <w:p w14:paraId="0124A78E" w14:textId="4228D29F" w:rsidR="003259FE" w:rsidRPr="00814F3F" w:rsidRDefault="003259FE" w:rsidP="003259FE">
      <w:pPr>
        <w:pStyle w:val="MinuteText"/>
      </w:pPr>
      <w:r>
        <w:t xml:space="preserve">There being no further business, the meeting was </w:t>
      </w:r>
      <w:r>
        <w:rPr>
          <w:rFonts w:eastAsia="Calibri"/>
        </w:rPr>
        <w:t>closed</w:t>
      </w:r>
      <w:r>
        <w:t xml:space="preserve"> at 7 pm.</w:t>
      </w:r>
    </w:p>
    <w:p w14:paraId="1FDBE360" w14:textId="77777777" w:rsidR="00FE35D9" w:rsidRDefault="00FE35D9" w:rsidP="00FE35D9">
      <w:pPr>
        <w:pStyle w:val="Conclusion"/>
        <w:spacing w:before="0"/>
        <w:jc w:val="both"/>
        <w:rPr>
          <w:rFonts w:ascii="Arial" w:hAnsi="Arial" w:cs="Arial"/>
          <w:sz w:val="24"/>
          <w:szCs w:val="24"/>
        </w:rPr>
      </w:pPr>
    </w:p>
    <w:p w14:paraId="441A76E0" w14:textId="481C8562" w:rsidR="00990F90" w:rsidRDefault="00FE35D9" w:rsidP="00B3469E">
      <w:pPr>
        <w:pStyle w:val="Conclusion"/>
        <w:pBdr>
          <w:top w:val="single" w:sz="4" w:space="1" w:color="auto"/>
        </w:pBdr>
        <w:jc w:val="right"/>
        <w:rPr>
          <w:rFonts w:ascii="Arial" w:hAnsi="Arial" w:cs="Arial"/>
          <w:sz w:val="24"/>
          <w:szCs w:val="24"/>
        </w:rPr>
      </w:pPr>
      <w:r>
        <w:rPr>
          <w:rFonts w:ascii="Arial" w:hAnsi="Arial" w:cs="Arial"/>
          <w:sz w:val="24"/>
          <w:szCs w:val="24"/>
        </w:rPr>
        <w:t>Signed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r>
        <w:rPr>
          <w:rFonts w:ascii="Arial" w:hAnsi="Arial" w:cs="Arial"/>
          <w:sz w:val="24"/>
          <w:szCs w:val="24"/>
        </w:rPr>
        <w:tab/>
      </w:r>
      <w:r>
        <w:rPr>
          <w:rFonts w:ascii="Arial" w:hAnsi="Arial" w:cs="Arial"/>
          <w:sz w:val="24"/>
          <w:szCs w:val="24"/>
        </w:rPr>
        <w:tab/>
      </w:r>
    </w:p>
    <w:p w14:paraId="0935D9D8" w14:textId="71F2F3C1" w:rsidR="009D4566" w:rsidRDefault="009D4566" w:rsidP="00B3469E">
      <w:pPr>
        <w:pStyle w:val="Conclusion"/>
        <w:pBdr>
          <w:top w:val="single" w:sz="4" w:space="1" w:color="auto"/>
        </w:pBdr>
        <w:jc w:val="right"/>
        <w:rPr>
          <w:rFonts w:ascii="Arial" w:hAnsi="Arial" w:cs="Arial"/>
          <w:sz w:val="24"/>
          <w:szCs w:val="24"/>
        </w:rPr>
      </w:pPr>
    </w:p>
    <w:p w14:paraId="107E2D79" w14:textId="45847E42" w:rsidR="009D4566" w:rsidRDefault="009D4566" w:rsidP="00B3469E">
      <w:pPr>
        <w:pStyle w:val="Conclusion"/>
        <w:pBdr>
          <w:top w:val="single" w:sz="4" w:space="1" w:color="auto"/>
        </w:pBdr>
        <w:jc w:val="right"/>
        <w:rPr>
          <w:rFonts w:ascii="Times New Roman" w:hAnsi="Times New Roman" w:cs="Times New Roman"/>
        </w:rPr>
      </w:pPr>
    </w:p>
    <w:p w14:paraId="06EC7C40" w14:textId="77777777" w:rsidR="009D4566" w:rsidRDefault="009D4566">
      <w:pPr>
        <w:rPr>
          <w:rFonts w:ascii="Times New Roman" w:hAnsi="Times New Roman" w:cs="Times New Roman"/>
        </w:rPr>
      </w:pPr>
      <w:r>
        <w:rPr>
          <w:rFonts w:ascii="Times New Roman" w:hAnsi="Times New Roman" w:cs="Times New Roman"/>
        </w:rPr>
        <w:br w:type="page"/>
      </w:r>
    </w:p>
    <w:p w14:paraId="39CB40DF" w14:textId="2406916C" w:rsidR="009D4566" w:rsidRPr="00B3469E" w:rsidRDefault="009D4566" w:rsidP="00B3469E">
      <w:pPr>
        <w:pStyle w:val="Conclusion"/>
        <w:pBdr>
          <w:top w:val="single" w:sz="4" w:space="1" w:color="auto"/>
        </w:pBdr>
        <w:jc w:val="right"/>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2B05A045" wp14:editId="3E073975">
                <wp:simplePos x="0" y="0"/>
                <wp:positionH relativeFrom="column">
                  <wp:posOffset>-632460</wp:posOffset>
                </wp:positionH>
                <wp:positionV relativeFrom="paragraph">
                  <wp:posOffset>3345180</wp:posOffset>
                </wp:positionV>
                <wp:extent cx="6949440" cy="190500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6949440" cy="1905000"/>
                        </a:xfrm>
                        <a:prstGeom prst="rect">
                          <a:avLst/>
                        </a:prstGeom>
                        <a:solidFill>
                          <a:schemeClr val="lt1"/>
                        </a:solidFill>
                        <a:ln w="6350">
                          <a:noFill/>
                        </a:ln>
                      </wps:spPr>
                      <wps:txbx>
                        <w:txbxContent>
                          <w:p w14:paraId="597276F7" w14:textId="03DFA01C" w:rsidR="009D4566" w:rsidRPr="009D4566" w:rsidRDefault="009D4566">
                            <w:pPr>
                              <w:rPr>
                                <w:rFonts w:ascii="Arial" w:hAnsi="Arial" w:cs="Arial"/>
                                <w:color w:val="D9D9D9" w:themeColor="background1" w:themeShade="D9"/>
                                <w:sz w:val="160"/>
                              </w:rPr>
                            </w:pPr>
                            <w:r w:rsidRPr="009D4566">
                              <w:rPr>
                                <w:rFonts w:ascii="Arial" w:hAnsi="Arial" w:cs="Arial"/>
                                <w:color w:val="D9D9D9" w:themeColor="background1" w:themeShade="D9"/>
                                <w:sz w:val="160"/>
                              </w:rPr>
                              <w:t>BLANK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05A045" id="_x0000_t202" coordsize="21600,21600" o:spt="202" path="m,l,21600r21600,l21600,xe">
                <v:stroke joinstyle="miter"/>
                <v:path gradientshapeok="t" o:connecttype="rect"/>
              </v:shapetype>
              <v:shape id="Text Box 1" o:spid="_x0000_s1026" type="#_x0000_t202" style="position:absolute;left:0;text-align:left;margin-left:-49.8pt;margin-top:263.4pt;width:547.2pt;height:15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" fillcolor="white [3201]" stroked="f" strokeweight=".5pt">
                <v:textbox>
                  <w:txbxContent>
                    <w:p w14:paraId="597276F7" w14:textId="03DFA01C" w:rsidR="009D4566" w:rsidRPr="009D4566" w:rsidRDefault="009D4566">
                      <w:pPr>
                        <w:rPr>
                          <w:rFonts w:ascii="Arial" w:hAnsi="Arial" w:cs="Arial"/>
                          <w:color w:val="D9D9D9" w:themeColor="background1" w:themeShade="D9"/>
                          <w:sz w:val="160"/>
                        </w:rPr>
                      </w:pPr>
                      <w:r w:rsidRPr="009D4566">
                        <w:rPr>
                          <w:rFonts w:ascii="Arial" w:hAnsi="Arial" w:cs="Arial"/>
                          <w:color w:val="D9D9D9" w:themeColor="background1" w:themeShade="D9"/>
                          <w:sz w:val="160"/>
                        </w:rPr>
                        <w:t>BLANK PAGE</w:t>
                      </w:r>
                    </w:p>
                  </w:txbxContent>
                </v:textbox>
              </v:shape>
            </w:pict>
          </mc:Fallback>
        </mc:AlternateContent>
      </w:r>
      <w:bookmarkEnd w:id="0"/>
      <w:bookmarkEnd w:id="1"/>
    </w:p>
    <w:sectPr w:rsidR="009D4566" w:rsidRPr="00B3469E" w:rsidSect="00B8374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pgNumType w:start="1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A2C44" w14:textId="77777777" w:rsidR="00390BD8" w:rsidRDefault="00390BD8" w:rsidP="00515100">
      <w:pPr>
        <w:spacing w:after="0" w:line="240" w:lineRule="auto"/>
      </w:pPr>
      <w:r>
        <w:separator/>
      </w:r>
    </w:p>
  </w:endnote>
  <w:endnote w:type="continuationSeparator" w:id="0">
    <w:p w14:paraId="0EFCDC73" w14:textId="77777777" w:rsidR="00390BD8" w:rsidRDefault="00390BD8" w:rsidP="0051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791DB" w14:textId="77777777" w:rsidR="00E97F12" w:rsidRDefault="00E97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9836" w:type="dxa"/>
      <w:tblLayout w:type="fixed"/>
      <w:tblLook w:val="0000" w:firstRow="0" w:lastRow="0" w:firstColumn="0" w:lastColumn="0" w:noHBand="0" w:noVBand="0"/>
    </w:tblPr>
    <w:tblGrid>
      <w:gridCol w:w="4111"/>
      <w:gridCol w:w="1276"/>
      <w:gridCol w:w="4449"/>
    </w:tblGrid>
    <w:tr w:rsidR="00390BD8" w14:paraId="5B2B06FC" w14:textId="77777777" w:rsidTr="00685A8A">
      <w:trPr>
        <w:trHeight w:val="151"/>
      </w:trPr>
      <w:tc>
        <w:tcPr>
          <w:tcW w:w="4111" w:type="dxa"/>
          <w:tcBorders>
            <w:bottom w:val="single" w:sz="4" w:space="0" w:color="4F81BD"/>
          </w:tcBorders>
        </w:tcPr>
        <w:p w14:paraId="11565DC1" w14:textId="77777777" w:rsidR="00390BD8" w:rsidRDefault="00390BD8" w:rsidP="00515100">
          <w:pPr>
            <w:pStyle w:val="Header"/>
            <w:rPr>
              <w:rFonts w:ascii="Cambria" w:hAnsi="Cambria"/>
              <w:b/>
              <w:bCs/>
            </w:rPr>
          </w:pPr>
        </w:p>
      </w:tc>
      <w:tc>
        <w:tcPr>
          <w:tcW w:w="1276" w:type="dxa"/>
          <w:vMerge w:val="restart"/>
          <w:vAlign w:val="center"/>
        </w:tcPr>
        <w:p w14:paraId="395771CE" w14:textId="77777777" w:rsidR="00390BD8" w:rsidRDefault="00390BD8" w:rsidP="00515100">
          <w:pPr>
            <w:pStyle w:val="NoSpacing"/>
            <w:rPr>
              <w:rFonts w:ascii="Arial" w:eastAsia="Times New Roman" w:hAnsi="Arial" w:cs="Arial"/>
              <w:sz w:val="24"/>
              <w:szCs w:val="24"/>
            </w:rPr>
          </w:pPr>
          <w:r>
            <w:rPr>
              <w:rFonts w:ascii="Arial" w:eastAsia="Times New Roman" w:hAnsi="Arial" w:cs="Arial"/>
              <w:bCs/>
              <w:sz w:val="24"/>
              <w:szCs w:val="24"/>
            </w:rPr>
            <w:t xml:space="preserve">Page </w:t>
          </w:r>
          <w:r>
            <w:rPr>
              <w:rFonts w:ascii="Arial" w:eastAsia="Times New Roman" w:hAnsi="Arial" w:cs="Arial"/>
              <w:sz w:val="24"/>
              <w:szCs w:val="24"/>
            </w:rPr>
            <w:fldChar w:fldCharType="begin"/>
          </w:r>
          <w:r>
            <w:rPr>
              <w:rFonts w:ascii="Arial" w:hAnsi="Arial" w:cs="Arial"/>
              <w:sz w:val="24"/>
              <w:szCs w:val="24"/>
            </w:rPr>
            <w:instrText xml:space="preserve"> PAGE  \* MERGEFORMAT </w:instrText>
          </w:r>
          <w:r>
            <w:rPr>
              <w:rFonts w:ascii="Arial" w:eastAsia="Times New Roman" w:hAnsi="Arial" w:cs="Arial"/>
              <w:sz w:val="24"/>
              <w:szCs w:val="24"/>
            </w:rPr>
            <w:fldChar w:fldCharType="separate"/>
          </w:r>
          <w:r w:rsidRPr="00182A81">
            <w:rPr>
              <w:rFonts w:ascii="Arial" w:eastAsia="Times New Roman" w:hAnsi="Arial" w:cs="Arial"/>
              <w:bCs/>
              <w:noProof/>
              <w:sz w:val="24"/>
              <w:szCs w:val="24"/>
              <w:lang w:eastAsia="en-GB"/>
            </w:rPr>
            <w:t>35</w:t>
          </w:r>
          <w:r>
            <w:rPr>
              <w:rFonts w:ascii="Arial" w:eastAsia="Times New Roman" w:hAnsi="Arial" w:cs="Arial"/>
              <w:bCs/>
              <w:sz w:val="24"/>
              <w:szCs w:val="24"/>
              <w:lang w:eastAsia="en-GB"/>
            </w:rPr>
            <w:fldChar w:fldCharType="end"/>
          </w:r>
        </w:p>
      </w:tc>
      <w:tc>
        <w:tcPr>
          <w:tcW w:w="4449" w:type="dxa"/>
          <w:tcBorders>
            <w:bottom w:val="single" w:sz="4" w:space="0" w:color="4F81BD"/>
          </w:tcBorders>
        </w:tcPr>
        <w:p w14:paraId="6AB5CA9E" w14:textId="77777777" w:rsidR="00390BD8" w:rsidRDefault="00390BD8" w:rsidP="00515100">
          <w:pPr>
            <w:pStyle w:val="Header"/>
            <w:rPr>
              <w:rFonts w:ascii="Cambria" w:hAnsi="Cambria"/>
              <w:b/>
              <w:bCs/>
            </w:rPr>
          </w:pPr>
        </w:p>
      </w:tc>
    </w:tr>
    <w:tr w:rsidR="00390BD8" w14:paraId="17C241FE" w14:textId="77777777" w:rsidTr="00685A8A">
      <w:trPr>
        <w:trHeight w:val="150"/>
      </w:trPr>
      <w:tc>
        <w:tcPr>
          <w:tcW w:w="4111" w:type="dxa"/>
          <w:tcBorders>
            <w:top w:val="single" w:sz="4" w:space="0" w:color="4F81BD"/>
          </w:tcBorders>
        </w:tcPr>
        <w:p w14:paraId="1CB7C77E" w14:textId="77777777" w:rsidR="00390BD8" w:rsidRDefault="00390BD8" w:rsidP="00515100">
          <w:pPr>
            <w:pStyle w:val="Header"/>
            <w:rPr>
              <w:rFonts w:ascii="Cambria" w:hAnsi="Cambria"/>
              <w:b/>
              <w:bCs/>
            </w:rPr>
          </w:pPr>
        </w:p>
      </w:tc>
      <w:tc>
        <w:tcPr>
          <w:tcW w:w="1276" w:type="dxa"/>
          <w:vMerge/>
        </w:tcPr>
        <w:p w14:paraId="516CED5C" w14:textId="77777777" w:rsidR="00390BD8" w:rsidRDefault="00390BD8" w:rsidP="00515100">
          <w:pPr>
            <w:pStyle w:val="Header"/>
            <w:jc w:val="center"/>
            <w:rPr>
              <w:rFonts w:ascii="Cambria" w:hAnsi="Cambria"/>
              <w:b/>
              <w:bCs/>
            </w:rPr>
          </w:pPr>
        </w:p>
      </w:tc>
      <w:tc>
        <w:tcPr>
          <w:tcW w:w="4449" w:type="dxa"/>
          <w:tcBorders>
            <w:top w:val="single" w:sz="4" w:space="0" w:color="4F81BD"/>
          </w:tcBorders>
        </w:tcPr>
        <w:p w14:paraId="5ADAD24A" w14:textId="77777777" w:rsidR="00390BD8" w:rsidRDefault="00390BD8" w:rsidP="00515100">
          <w:pPr>
            <w:pStyle w:val="Header"/>
            <w:rPr>
              <w:rFonts w:ascii="Cambria" w:hAnsi="Cambria"/>
              <w:b/>
              <w:bCs/>
            </w:rPr>
          </w:pPr>
        </w:p>
      </w:tc>
    </w:tr>
  </w:tbl>
  <w:p w14:paraId="126A7056" w14:textId="77777777" w:rsidR="00390BD8" w:rsidRPr="00515100" w:rsidRDefault="00390BD8" w:rsidP="005469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FA198" w14:textId="77777777" w:rsidR="00E97F12" w:rsidRDefault="00E97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A9271" w14:textId="77777777" w:rsidR="00390BD8" w:rsidRDefault="00390BD8" w:rsidP="00515100">
      <w:pPr>
        <w:spacing w:after="0" w:line="240" w:lineRule="auto"/>
      </w:pPr>
      <w:r>
        <w:separator/>
      </w:r>
    </w:p>
  </w:footnote>
  <w:footnote w:type="continuationSeparator" w:id="0">
    <w:p w14:paraId="2913CF4C" w14:textId="77777777" w:rsidR="00390BD8" w:rsidRDefault="00390BD8" w:rsidP="00515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4E72" w14:textId="0CF78204" w:rsidR="00E97F12" w:rsidRDefault="00E97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E756" w14:textId="0E437B9E" w:rsidR="00390BD8" w:rsidRPr="00515100" w:rsidRDefault="003C0BD1" w:rsidP="006B26E7">
    <w:pPr>
      <w:pStyle w:val="Header"/>
      <w:tabs>
        <w:tab w:val="clear" w:pos="4513"/>
        <w:tab w:val="clear" w:pos="9026"/>
        <w:tab w:val="right" w:pos="9639"/>
      </w:tabs>
      <w:rPr>
        <w:rFonts w:ascii="Arial" w:hAnsi="Arial" w:cs="Arial"/>
        <w:sz w:val="24"/>
        <w:szCs w:val="24"/>
      </w:rPr>
    </w:pPr>
    <w:sdt>
      <w:sdtPr>
        <w:rPr>
          <w:rFonts w:ascii="Arial" w:hAnsi="Arial" w:cs="Arial"/>
          <w:sz w:val="24"/>
          <w:szCs w:val="24"/>
        </w:rPr>
        <w:alias w:val="Title"/>
        <w:tag w:val=""/>
        <w:id w:val="1810209557"/>
        <w:dataBinding w:prefixMappings="xmlns:ns0='http://purl.org/dc/elements/1.1/' xmlns:ns1='http://schemas.openxmlformats.org/package/2006/metadata/core-properties' " w:xpath="/ns1:coreProperties[1]/ns0:title[1]" w:storeItemID="{6C3C8BC8-F283-45AE-878A-BAB7291924A1}"/>
        <w:text/>
      </w:sdtPr>
      <w:sdtEndPr/>
      <w:sdtContent>
        <w:r w:rsidR="00390BD8">
          <w:rPr>
            <w:rFonts w:ascii="Arial" w:hAnsi="Arial" w:cs="Arial"/>
            <w:sz w:val="24"/>
            <w:szCs w:val="24"/>
          </w:rPr>
          <w:t>Planning and Highways Committee</w:t>
        </w:r>
      </w:sdtContent>
    </w:sdt>
    <w:r w:rsidR="00390BD8">
      <w:rPr>
        <w:rFonts w:ascii="Arial" w:hAnsi="Arial" w:cs="Arial"/>
        <w:sz w:val="24"/>
        <w:szCs w:val="24"/>
      </w:rPr>
      <w:tab/>
    </w:r>
    <w:sdt>
      <w:sdtPr>
        <w:rPr>
          <w:rFonts w:ascii="Arial" w:hAnsi="Arial" w:cs="Arial"/>
          <w:sz w:val="24"/>
          <w:szCs w:val="24"/>
        </w:rPr>
        <w:alias w:val="Publish Date"/>
        <w:tag w:val=""/>
        <w:id w:val="-62566648"/>
        <w:dataBinding w:prefixMappings="xmlns:ns0='http://schemas.microsoft.com/office/2006/coverPageProps' " w:xpath="/ns0:CoverPageProperties[1]/ns0:PublishDate[1]" w:storeItemID="{55AF091B-3C7A-41E3-B477-F2FDAA23CFDA}"/>
        <w:date w:fullDate="2019-04-16T00:00:00Z">
          <w:dateFormat w:val="dd/MM/yyyy"/>
          <w:lid w:val="en-GB"/>
          <w:storeMappedDataAs w:val="dateTime"/>
          <w:calendar w:val="gregorian"/>
        </w:date>
      </w:sdtPr>
      <w:sdtEndPr/>
      <w:sdtContent>
        <w:r w:rsidR="00390BD8">
          <w:rPr>
            <w:rFonts w:ascii="Arial" w:hAnsi="Arial" w:cs="Arial"/>
            <w:sz w:val="24"/>
            <w:szCs w:val="24"/>
          </w:rPr>
          <w:t>16/04/2019</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D6AA" w14:textId="668B66E6" w:rsidR="00E97F12" w:rsidRDefault="00E97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multilevel"/>
    <w:tmpl w:val="BEA8B2E4"/>
    <w:lvl w:ilvl="0">
      <w:start w:val="1"/>
      <w:numFmt w:val="bullet"/>
      <w:lvlText w:val=""/>
      <w:lvlJc w:val="left"/>
      <w:pPr>
        <w:ind w:left="1080" w:hanging="360"/>
      </w:pPr>
      <w:rPr>
        <w:rFonts w:ascii="Symbol" w:hAnsi="Symbol" w:hint="default"/>
        <w:b/>
        <w:i w:val="0"/>
        <w:sz w:val="24"/>
        <w:lang w:val="en-GB"/>
      </w:rPr>
    </w:lvl>
    <w:lvl w:ilvl="1">
      <w:start w:val="1"/>
      <w:numFmt w:val="lowerLetter"/>
      <w:lvlText w:val="P%1%2"/>
      <w:lvlJc w:val="left"/>
      <w:pPr>
        <w:ind w:left="1712" w:hanging="992"/>
      </w:pPr>
      <w:rPr>
        <w:rFonts w:ascii="Arial" w:hAnsi="Arial" w:cs="Times New Roman" w:hint="default"/>
        <w:b w:val="0"/>
        <w:i w:val="0"/>
        <w:caps w:val="0"/>
        <w:strike w:val="0"/>
        <w:dstrike w:val="0"/>
        <w:vanish w:val="0"/>
        <w:color w:val="auto"/>
        <w:sz w:val="24"/>
        <w:vertAlign w:val="baseline"/>
      </w:rPr>
    </w:lvl>
    <w:lvl w:ilvl="2">
      <w:start w:val="1"/>
      <w:numFmt w:val="bullet"/>
      <w:lvlText w:val=""/>
      <w:lvlJc w:val="left"/>
      <w:pPr>
        <w:ind w:left="2138" w:hanging="1418"/>
      </w:pPr>
      <w:rPr>
        <w:rFonts w:ascii="Symbol" w:hAnsi="Symbol" w:hint="default"/>
        <w:b w:val="0"/>
        <w:i w:val="0"/>
        <w:caps/>
        <w:strike w:val="0"/>
        <w:dstrike w:val="0"/>
        <w:vanish w:val="0"/>
        <w:webHidden w:val="0"/>
        <w:color w:val="auto"/>
        <w:u w:val="none"/>
        <w:effect w:val="none"/>
        <w:specVanish w: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19CF4159"/>
    <w:multiLevelType w:val="hybridMultilevel"/>
    <w:tmpl w:val="32843806"/>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2" w15:restartNumberingAfterBreak="0">
    <w:nsid w:val="1F540147"/>
    <w:multiLevelType w:val="hybridMultilevel"/>
    <w:tmpl w:val="5840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42960"/>
    <w:multiLevelType w:val="hybridMultilevel"/>
    <w:tmpl w:val="1E6A0B7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 w15:restartNumberingAfterBreak="0">
    <w:nsid w:val="240172A8"/>
    <w:multiLevelType w:val="hybridMultilevel"/>
    <w:tmpl w:val="430CA96C"/>
    <w:lvl w:ilvl="0" w:tplc="07B635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835E36"/>
    <w:multiLevelType w:val="hybridMultilevel"/>
    <w:tmpl w:val="28385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D74110"/>
    <w:multiLevelType w:val="hybridMultilevel"/>
    <w:tmpl w:val="A2E017A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4C9D69B6"/>
    <w:multiLevelType w:val="hybridMultilevel"/>
    <w:tmpl w:val="5E24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9477B9"/>
    <w:multiLevelType w:val="multilevel"/>
    <w:tmpl w:val="B216A132"/>
    <w:lvl w:ilvl="0">
      <w:start w:val="63"/>
      <w:numFmt w:val="decimal"/>
      <w:pStyle w:val="FCSubhead"/>
      <w:lvlText w:val="P%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FSubminute"/>
      <w:lvlText w:val="P%1%2"/>
      <w:lvlJc w:val="left"/>
      <w:pPr>
        <w:ind w:left="1021" w:hanging="1021"/>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636E3C28"/>
    <w:multiLevelType w:val="multilevel"/>
    <w:tmpl w:val="2F202B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72D82977"/>
    <w:multiLevelType w:val="hybridMultilevel"/>
    <w:tmpl w:val="A13AC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42324D0"/>
    <w:multiLevelType w:val="hybridMultilevel"/>
    <w:tmpl w:val="D95C5ADC"/>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12" w15:restartNumberingAfterBreak="0">
    <w:nsid w:val="79EE7915"/>
    <w:multiLevelType w:val="hybridMultilevel"/>
    <w:tmpl w:val="E2B01F60"/>
    <w:lvl w:ilvl="0" w:tplc="DD5C9170">
      <w:numFmt w:val="bullet"/>
      <w:lvlText w:val="•"/>
      <w:lvlJc w:val="left"/>
      <w:pPr>
        <w:ind w:left="1437" w:hanging="444"/>
      </w:pPr>
      <w:rPr>
        <w:rFonts w:ascii="Arial" w:eastAsiaTheme="minorHAnsi"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num w:numId="1">
    <w:abstractNumId w:val="4"/>
  </w:num>
  <w:num w:numId="2">
    <w:abstractNumId w:val="0"/>
  </w:num>
  <w:num w:numId="3">
    <w:abstractNumId w:val="5"/>
  </w:num>
  <w:num w:numId="4">
    <w:abstractNumId w:val="5"/>
  </w:num>
  <w:num w:numId="5">
    <w:abstractNumId w:val="3"/>
  </w:num>
  <w:num w:numId="6">
    <w:abstractNumId w:val="0"/>
  </w:num>
  <w:num w:numId="7">
    <w:abstractNumId w:val="10"/>
  </w:num>
  <w:num w:numId="8">
    <w:abstractNumId w:val="0"/>
  </w:num>
  <w:num w:numId="9">
    <w:abstractNumId w:val="0"/>
  </w:num>
  <w:num w:numId="10">
    <w:abstractNumId w:val="7"/>
  </w:num>
  <w:num w:numId="11">
    <w:abstractNumId w:val="2"/>
  </w:num>
  <w:num w:numId="12">
    <w:abstractNumId w:val="9"/>
  </w:num>
  <w:num w:numId="13">
    <w:abstractNumId w:val="0"/>
  </w:num>
  <w:num w:numId="14">
    <w:abstractNumId w:val="8"/>
  </w:num>
  <w:num w:numId="15">
    <w:abstractNumId w:val="6"/>
  </w:num>
  <w:num w:numId="16">
    <w:abstractNumId w:val="12"/>
  </w:num>
  <w:num w:numId="17">
    <w:abstractNumId w:val="11"/>
  </w:num>
  <w:num w:numId="18">
    <w:abstractNumId w:val="1"/>
  </w:num>
  <w:num w:numId="19">
    <w:abstractNumId w:val="8"/>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593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92E"/>
    <w:rsid w:val="000115E0"/>
    <w:rsid w:val="0003017A"/>
    <w:rsid w:val="00074BB0"/>
    <w:rsid w:val="00077286"/>
    <w:rsid w:val="000F622C"/>
    <w:rsid w:val="001032B2"/>
    <w:rsid w:val="00123B74"/>
    <w:rsid w:val="001241A6"/>
    <w:rsid w:val="001542AD"/>
    <w:rsid w:val="0018127D"/>
    <w:rsid w:val="00182A81"/>
    <w:rsid w:val="00185480"/>
    <w:rsid w:val="001A4EDB"/>
    <w:rsid w:val="001A615A"/>
    <w:rsid w:val="001C49C6"/>
    <w:rsid w:val="001F0803"/>
    <w:rsid w:val="001F096C"/>
    <w:rsid w:val="00207F69"/>
    <w:rsid w:val="002263B8"/>
    <w:rsid w:val="0024337E"/>
    <w:rsid w:val="0024767C"/>
    <w:rsid w:val="00251E23"/>
    <w:rsid w:val="00290F59"/>
    <w:rsid w:val="002A08A5"/>
    <w:rsid w:val="002A5DD4"/>
    <w:rsid w:val="002B4604"/>
    <w:rsid w:val="002C6B0E"/>
    <w:rsid w:val="002C6FF3"/>
    <w:rsid w:val="002D18DB"/>
    <w:rsid w:val="002E5D52"/>
    <w:rsid w:val="002F06A2"/>
    <w:rsid w:val="003020B1"/>
    <w:rsid w:val="003226D8"/>
    <w:rsid w:val="00325719"/>
    <w:rsid w:val="003259FE"/>
    <w:rsid w:val="00331AF4"/>
    <w:rsid w:val="003628DA"/>
    <w:rsid w:val="00384AA7"/>
    <w:rsid w:val="00390BD8"/>
    <w:rsid w:val="003A35BB"/>
    <w:rsid w:val="003C0314"/>
    <w:rsid w:val="003C0BD1"/>
    <w:rsid w:val="003D223B"/>
    <w:rsid w:val="003E04FE"/>
    <w:rsid w:val="003F5E6E"/>
    <w:rsid w:val="0040617B"/>
    <w:rsid w:val="00421031"/>
    <w:rsid w:val="0048095B"/>
    <w:rsid w:val="00482420"/>
    <w:rsid w:val="00494F97"/>
    <w:rsid w:val="00505B08"/>
    <w:rsid w:val="00515100"/>
    <w:rsid w:val="00515C61"/>
    <w:rsid w:val="00526735"/>
    <w:rsid w:val="005467C8"/>
    <w:rsid w:val="00546994"/>
    <w:rsid w:val="00560F77"/>
    <w:rsid w:val="00561B05"/>
    <w:rsid w:val="005C2D4B"/>
    <w:rsid w:val="005D266F"/>
    <w:rsid w:val="006061CB"/>
    <w:rsid w:val="0061748E"/>
    <w:rsid w:val="006357D6"/>
    <w:rsid w:val="00647F6A"/>
    <w:rsid w:val="006646A8"/>
    <w:rsid w:val="00675DD7"/>
    <w:rsid w:val="00685A8A"/>
    <w:rsid w:val="00691B02"/>
    <w:rsid w:val="006939A3"/>
    <w:rsid w:val="006A5848"/>
    <w:rsid w:val="006B26E7"/>
    <w:rsid w:val="006B46CD"/>
    <w:rsid w:val="006D53CD"/>
    <w:rsid w:val="006D605A"/>
    <w:rsid w:val="006E4CE1"/>
    <w:rsid w:val="006F66A8"/>
    <w:rsid w:val="00701391"/>
    <w:rsid w:val="0070696A"/>
    <w:rsid w:val="00725327"/>
    <w:rsid w:val="00730356"/>
    <w:rsid w:val="00740E50"/>
    <w:rsid w:val="00755178"/>
    <w:rsid w:val="007573D0"/>
    <w:rsid w:val="00795847"/>
    <w:rsid w:val="007A542C"/>
    <w:rsid w:val="007F5FA5"/>
    <w:rsid w:val="0080375D"/>
    <w:rsid w:val="00814F3F"/>
    <w:rsid w:val="00826B51"/>
    <w:rsid w:val="00870394"/>
    <w:rsid w:val="008708C0"/>
    <w:rsid w:val="008767ED"/>
    <w:rsid w:val="008B05CD"/>
    <w:rsid w:val="008B0864"/>
    <w:rsid w:val="00935A1B"/>
    <w:rsid w:val="009531BD"/>
    <w:rsid w:val="00963074"/>
    <w:rsid w:val="00967201"/>
    <w:rsid w:val="00990F90"/>
    <w:rsid w:val="009927AF"/>
    <w:rsid w:val="009A7E7E"/>
    <w:rsid w:val="009D4566"/>
    <w:rsid w:val="009E5BFE"/>
    <w:rsid w:val="00A202C2"/>
    <w:rsid w:val="00A20EFE"/>
    <w:rsid w:val="00A22C4F"/>
    <w:rsid w:val="00A427C0"/>
    <w:rsid w:val="00A52D66"/>
    <w:rsid w:val="00A830FA"/>
    <w:rsid w:val="00AB30B6"/>
    <w:rsid w:val="00AD49A5"/>
    <w:rsid w:val="00AE2680"/>
    <w:rsid w:val="00AF0B13"/>
    <w:rsid w:val="00B136BF"/>
    <w:rsid w:val="00B3469E"/>
    <w:rsid w:val="00B70F7A"/>
    <w:rsid w:val="00B8374A"/>
    <w:rsid w:val="00B970A5"/>
    <w:rsid w:val="00BA1074"/>
    <w:rsid w:val="00BF04CD"/>
    <w:rsid w:val="00BF5724"/>
    <w:rsid w:val="00C2056B"/>
    <w:rsid w:val="00C353CA"/>
    <w:rsid w:val="00C4208C"/>
    <w:rsid w:val="00C446FA"/>
    <w:rsid w:val="00C6528A"/>
    <w:rsid w:val="00C74A4B"/>
    <w:rsid w:val="00CB5958"/>
    <w:rsid w:val="00CC78B8"/>
    <w:rsid w:val="00CD412C"/>
    <w:rsid w:val="00CE7A98"/>
    <w:rsid w:val="00D0237E"/>
    <w:rsid w:val="00D140AF"/>
    <w:rsid w:val="00D440FB"/>
    <w:rsid w:val="00D454D0"/>
    <w:rsid w:val="00D5588B"/>
    <w:rsid w:val="00D6166B"/>
    <w:rsid w:val="00D63630"/>
    <w:rsid w:val="00D65DE9"/>
    <w:rsid w:val="00D67084"/>
    <w:rsid w:val="00D67D83"/>
    <w:rsid w:val="00D75B1C"/>
    <w:rsid w:val="00D77D49"/>
    <w:rsid w:val="00D814F9"/>
    <w:rsid w:val="00D96263"/>
    <w:rsid w:val="00D967F1"/>
    <w:rsid w:val="00DA59FC"/>
    <w:rsid w:val="00DB49F7"/>
    <w:rsid w:val="00DC16C9"/>
    <w:rsid w:val="00DC49DB"/>
    <w:rsid w:val="00E140FD"/>
    <w:rsid w:val="00E31EC8"/>
    <w:rsid w:val="00E62B9D"/>
    <w:rsid w:val="00E70701"/>
    <w:rsid w:val="00E73A41"/>
    <w:rsid w:val="00E93740"/>
    <w:rsid w:val="00E950F9"/>
    <w:rsid w:val="00E97F12"/>
    <w:rsid w:val="00EC13AD"/>
    <w:rsid w:val="00EC70ED"/>
    <w:rsid w:val="00EE25CE"/>
    <w:rsid w:val="00F22253"/>
    <w:rsid w:val="00F4181A"/>
    <w:rsid w:val="00F52735"/>
    <w:rsid w:val="00F54FEB"/>
    <w:rsid w:val="00F8555D"/>
    <w:rsid w:val="00FA56ED"/>
    <w:rsid w:val="00FB492E"/>
    <w:rsid w:val="00FB4F5E"/>
    <w:rsid w:val="00FB5FAD"/>
    <w:rsid w:val="00FD532A"/>
    <w:rsid w:val="00FE35D9"/>
    <w:rsid w:val="00FE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6"/>
    <o:shapelayout v:ext="edit">
      <o:idmap v:ext="edit" data="1"/>
    </o:shapelayout>
  </w:shapeDefaults>
  <w:decimalSymbol w:val="."/>
  <w:listSeparator w:val=","/>
  <w14:docId w14:val="72CE531F"/>
  <w15:chartTrackingRefBased/>
  <w15:docId w15:val="{6C781D1A-4E14-478F-876B-96FE32AC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3D0"/>
  </w:style>
  <w:style w:type="paragraph" w:styleId="Heading1">
    <w:name w:val="heading 1"/>
    <w:aliases w:val="Report Title"/>
    <w:basedOn w:val="Normal"/>
    <w:next w:val="Normal"/>
    <w:link w:val="Heading1Char"/>
    <w:uiPriority w:val="9"/>
    <w:qFormat/>
    <w:rsid w:val="00FE35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AA7"/>
    <w:pPr>
      <w:ind w:left="720"/>
      <w:contextualSpacing/>
    </w:pPr>
  </w:style>
  <w:style w:type="paragraph" w:styleId="Header">
    <w:name w:val="header"/>
    <w:basedOn w:val="Normal"/>
    <w:link w:val="HeaderChar"/>
    <w:unhideWhenUsed/>
    <w:rsid w:val="00FE35D9"/>
    <w:pPr>
      <w:tabs>
        <w:tab w:val="center" w:pos="4513"/>
        <w:tab w:val="right" w:pos="9026"/>
      </w:tabs>
      <w:spacing w:after="0" w:line="240" w:lineRule="auto"/>
      <w:jc w:val="both"/>
    </w:pPr>
    <w:rPr>
      <w:rFonts w:ascii="Times New Roman" w:eastAsia="Times New Roman" w:hAnsi="Times New Roman" w:cs="Times New Roman"/>
    </w:rPr>
  </w:style>
  <w:style w:type="character" w:customStyle="1" w:styleId="HeaderChar">
    <w:name w:val="Header Char"/>
    <w:basedOn w:val="DefaultParagraphFont"/>
    <w:link w:val="Header"/>
    <w:rsid w:val="00FE35D9"/>
    <w:rPr>
      <w:rFonts w:ascii="Times New Roman" w:eastAsia="Times New Roman" w:hAnsi="Times New Roman" w:cs="Times New Roman"/>
    </w:rPr>
  </w:style>
  <w:style w:type="paragraph" w:styleId="Title">
    <w:name w:val="Title"/>
    <w:basedOn w:val="Heading1"/>
    <w:next w:val="Normal"/>
    <w:link w:val="TitleChar"/>
    <w:qFormat/>
    <w:rsid w:val="00FE35D9"/>
    <w:pPr>
      <w:keepLines w:val="0"/>
      <w:spacing w:before="0" w:line="240" w:lineRule="auto"/>
      <w:jc w:val="center"/>
    </w:pPr>
    <w:rPr>
      <w:rFonts w:ascii="Times New Roman" w:eastAsia="Times New Roman" w:hAnsi="Times New Roman" w:cs="Times New Roman"/>
      <w:b/>
      <w:color w:val="auto"/>
      <w:sz w:val="24"/>
      <w:szCs w:val="24"/>
      <w:lang w:val="en-US"/>
    </w:rPr>
  </w:style>
  <w:style w:type="character" w:customStyle="1" w:styleId="TitleChar">
    <w:name w:val="Title Char"/>
    <w:basedOn w:val="DefaultParagraphFont"/>
    <w:link w:val="Title"/>
    <w:rsid w:val="00FE35D9"/>
    <w:rPr>
      <w:rFonts w:ascii="Times New Roman" w:eastAsia="Times New Roman" w:hAnsi="Times New Roman" w:cs="Times New Roman"/>
      <w:b/>
      <w:sz w:val="24"/>
      <w:szCs w:val="24"/>
      <w:lang w:val="en-US"/>
    </w:rPr>
  </w:style>
  <w:style w:type="character" w:customStyle="1" w:styleId="ConclusionCharChar">
    <w:name w:val="Conclusion Char Char"/>
    <w:link w:val="Conclusion"/>
    <w:locked/>
    <w:rsid w:val="00FE35D9"/>
  </w:style>
  <w:style w:type="paragraph" w:customStyle="1" w:styleId="Conclusion">
    <w:name w:val="Conclusion"/>
    <w:basedOn w:val="Normal"/>
    <w:link w:val="ConclusionCharChar"/>
    <w:rsid w:val="00FE35D9"/>
    <w:pPr>
      <w:spacing w:before="240" w:after="0" w:line="240" w:lineRule="auto"/>
      <w:jc w:val="center"/>
    </w:pPr>
  </w:style>
  <w:style w:type="character" w:customStyle="1" w:styleId="FCMinuteheadCharChar">
    <w:name w:val="FC Minute head Char Char"/>
    <w:link w:val="FCMinutehead"/>
    <w:locked/>
    <w:rsid w:val="00FE35D9"/>
    <w:rPr>
      <w:rFonts w:ascii="Arial" w:hAnsi="Arial" w:cs="Arial"/>
      <w:b/>
      <w:sz w:val="24"/>
      <w:szCs w:val="24"/>
    </w:rPr>
  </w:style>
  <w:style w:type="paragraph" w:customStyle="1" w:styleId="MinuteText">
    <w:name w:val="Minute Text"/>
    <w:basedOn w:val="FCMinutehead"/>
    <w:next w:val="FCMinutehead"/>
    <w:link w:val="MinuteTextChar"/>
    <w:qFormat/>
    <w:rsid w:val="00FE35D9"/>
    <w:pPr>
      <w:tabs>
        <w:tab w:val="clear" w:pos="993"/>
      </w:tabs>
      <w:spacing w:before="0" w:after="0"/>
      <w:ind w:left="993"/>
      <w:jc w:val="left"/>
    </w:pPr>
    <w:rPr>
      <w:b w:val="0"/>
      <w:szCs w:val="22"/>
    </w:rPr>
  </w:style>
  <w:style w:type="paragraph" w:customStyle="1" w:styleId="FCMinutehead">
    <w:name w:val="FC Minute head"/>
    <w:basedOn w:val="ListParagraph"/>
    <w:next w:val="MinuteText"/>
    <w:link w:val="FCMinuteheadCharChar"/>
    <w:rsid w:val="00FE35D9"/>
    <w:pPr>
      <w:tabs>
        <w:tab w:val="left" w:pos="993"/>
      </w:tabs>
      <w:spacing w:before="220" w:after="80" w:line="240" w:lineRule="auto"/>
      <w:ind w:left="0"/>
      <w:jc w:val="both"/>
    </w:pPr>
    <w:rPr>
      <w:rFonts w:ascii="Arial" w:hAnsi="Arial" w:cs="Arial"/>
      <w:b/>
      <w:sz w:val="24"/>
      <w:szCs w:val="24"/>
    </w:rPr>
  </w:style>
  <w:style w:type="character" w:customStyle="1" w:styleId="MinuteTextChar">
    <w:name w:val="Minute Text Char"/>
    <w:link w:val="MinuteText"/>
    <w:locked/>
    <w:rsid w:val="00FE35D9"/>
    <w:rPr>
      <w:rFonts w:ascii="Arial" w:hAnsi="Arial" w:cs="Arial"/>
      <w:sz w:val="24"/>
    </w:rPr>
  </w:style>
  <w:style w:type="paragraph" w:customStyle="1" w:styleId="Default">
    <w:name w:val="Default"/>
    <w:rsid w:val="00FE35D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MinuteHeadChar">
    <w:name w:val="Minute Head Char"/>
    <w:basedOn w:val="FCMinuteheadCharChar"/>
    <w:link w:val="MinuteHead"/>
    <w:locked/>
    <w:rsid w:val="005D266F"/>
    <w:rPr>
      <w:rFonts w:ascii="Arial" w:hAnsi="Arial" w:cs="Arial"/>
      <w:b/>
      <w:sz w:val="24"/>
      <w:szCs w:val="24"/>
    </w:rPr>
  </w:style>
  <w:style w:type="paragraph" w:customStyle="1" w:styleId="MinuteHead">
    <w:name w:val="Minute Head"/>
    <w:basedOn w:val="FCMinutehead"/>
    <w:link w:val="MinuteHeadChar"/>
    <w:qFormat/>
    <w:rsid w:val="005D266F"/>
  </w:style>
  <w:style w:type="table" w:styleId="TableGrid">
    <w:name w:val="Table Grid"/>
    <w:basedOn w:val="TableNormal"/>
    <w:uiPriority w:val="59"/>
    <w:rsid w:val="00FE35D9"/>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Report Title Char"/>
    <w:basedOn w:val="DefaultParagraphFont"/>
    <w:link w:val="Heading1"/>
    <w:uiPriority w:val="9"/>
    <w:rsid w:val="00FE35D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FE35D9"/>
  </w:style>
  <w:style w:type="paragraph" w:styleId="Footer">
    <w:name w:val="footer"/>
    <w:basedOn w:val="Normal"/>
    <w:link w:val="FooterChar"/>
    <w:unhideWhenUsed/>
    <w:rsid w:val="00515100"/>
    <w:pPr>
      <w:tabs>
        <w:tab w:val="center" w:pos="4513"/>
        <w:tab w:val="right" w:pos="9026"/>
      </w:tabs>
      <w:spacing w:after="0" w:line="240" w:lineRule="auto"/>
    </w:pPr>
  </w:style>
  <w:style w:type="character" w:customStyle="1" w:styleId="FooterChar">
    <w:name w:val="Footer Char"/>
    <w:basedOn w:val="DefaultParagraphFont"/>
    <w:link w:val="Footer"/>
    <w:rsid w:val="00515100"/>
  </w:style>
  <w:style w:type="character" w:customStyle="1" w:styleId="NoSpacingChar">
    <w:name w:val="No Spacing Char"/>
    <w:aliases w:val="1 Char"/>
    <w:link w:val="NoSpacing"/>
    <w:rsid w:val="00515100"/>
    <w:rPr>
      <w:rFonts w:ascii="Calibri" w:eastAsia="Calibri" w:hAnsi="Calibri"/>
    </w:rPr>
  </w:style>
  <w:style w:type="paragraph" w:styleId="NoSpacing">
    <w:name w:val="No Spacing"/>
    <w:aliases w:val="1"/>
    <w:link w:val="NoSpacingChar"/>
    <w:uiPriority w:val="1"/>
    <w:qFormat/>
    <w:rsid w:val="00515100"/>
    <w:pPr>
      <w:spacing w:after="0" w:line="240" w:lineRule="auto"/>
    </w:pPr>
    <w:rPr>
      <w:rFonts w:ascii="Calibri" w:eastAsia="Calibri" w:hAnsi="Calibri"/>
    </w:rPr>
  </w:style>
  <w:style w:type="paragraph" w:styleId="BalloonText">
    <w:name w:val="Balloon Text"/>
    <w:basedOn w:val="Normal"/>
    <w:link w:val="BalloonTextChar"/>
    <w:uiPriority w:val="99"/>
    <w:semiHidden/>
    <w:unhideWhenUsed/>
    <w:rsid w:val="005469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994"/>
    <w:rPr>
      <w:rFonts w:ascii="Segoe UI" w:hAnsi="Segoe UI" w:cs="Segoe UI"/>
      <w:sz w:val="18"/>
      <w:szCs w:val="18"/>
    </w:rPr>
  </w:style>
  <w:style w:type="character" w:customStyle="1" w:styleId="SubMinuteCharChar">
    <w:name w:val="Sub Minute Char Char"/>
    <w:link w:val="SubMinute"/>
    <w:rsid w:val="00691B02"/>
    <w:rPr>
      <w:rFonts w:ascii="Arial" w:hAnsi="Arial"/>
      <w:sz w:val="24"/>
    </w:rPr>
  </w:style>
  <w:style w:type="paragraph" w:customStyle="1" w:styleId="SubMinute">
    <w:name w:val="Sub Minute"/>
    <w:basedOn w:val="Normal"/>
    <w:link w:val="SubMinuteCharChar"/>
    <w:rsid w:val="00691B02"/>
    <w:pPr>
      <w:spacing w:after="80" w:line="240" w:lineRule="auto"/>
      <w:ind w:left="720" w:hanging="360"/>
      <w:jc w:val="both"/>
    </w:pPr>
    <w:rPr>
      <w:rFonts w:ascii="Arial" w:hAnsi="Arial"/>
      <w:sz w:val="24"/>
    </w:rPr>
  </w:style>
  <w:style w:type="paragraph" w:customStyle="1" w:styleId="FSubminute">
    <w:name w:val="F Sub minute"/>
    <w:basedOn w:val="MinuteText"/>
    <w:link w:val="FSubminuteChar"/>
    <w:qFormat/>
    <w:rsid w:val="002A08A5"/>
    <w:pPr>
      <w:numPr>
        <w:ilvl w:val="1"/>
        <w:numId w:val="14"/>
      </w:numPr>
    </w:pPr>
  </w:style>
  <w:style w:type="paragraph" w:customStyle="1" w:styleId="FCSubhead">
    <w:name w:val="FC Sub head"/>
    <w:basedOn w:val="FCMinutehead"/>
    <w:link w:val="FCSubheadChar"/>
    <w:qFormat/>
    <w:rsid w:val="00B70F7A"/>
    <w:pPr>
      <w:numPr>
        <w:numId w:val="14"/>
      </w:numPr>
    </w:pPr>
  </w:style>
  <w:style w:type="character" w:customStyle="1" w:styleId="FSubminuteChar">
    <w:name w:val="F Sub minute Char"/>
    <w:basedOn w:val="FCMinuteheadCharChar"/>
    <w:link w:val="FSubminute"/>
    <w:rsid w:val="002A08A5"/>
    <w:rPr>
      <w:rFonts w:ascii="Arial" w:hAnsi="Arial" w:cs="Arial"/>
      <w:b w:val="0"/>
      <w:sz w:val="24"/>
      <w:szCs w:val="24"/>
    </w:rPr>
  </w:style>
  <w:style w:type="character" w:customStyle="1" w:styleId="FCSubheadChar">
    <w:name w:val="FC Sub head Char"/>
    <w:basedOn w:val="DefaultParagraphFont"/>
    <w:link w:val="FCSubhead"/>
    <w:rsid w:val="00B70F7A"/>
    <w:rPr>
      <w:rFonts w:ascii="Arial" w:hAnsi="Arial" w:cs="Arial"/>
      <w:b/>
      <w:sz w:val="24"/>
      <w:szCs w:val="24"/>
    </w:rPr>
  </w:style>
  <w:style w:type="table" w:styleId="PlainTable5">
    <w:name w:val="Plain Table 5"/>
    <w:basedOn w:val="TableNormal"/>
    <w:uiPriority w:val="45"/>
    <w:rsid w:val="008B0864"/>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portList1">
    <w:name w:val="Report List 1"/>
    <w:basedOn w:val="List"/>
    <w:next w:val="NoSpacing"/>
    <w:qFormat/>
    <w:rsid w:val="00730356"/>
    <w:pPr>
      <w:tabs>
        <w:tab w:val="left" w:pos="851"/>
      </w:tabs>
      <w:spacing w:before="240" w:after="120" w:line="240" w:lineRule="auto"/>
      <w:ind w:left="1440" w:hanging="360"/>
    </w:pPr>
    <w:rPr>
      <w:rFonts w:ascii="Arial" w:eastAsia="Times New Roman" w:hAnsi="Arial" w:cs="Arial"/>
      <w:b/>
      <w:sz w:val="24"/>
      <w:szCs w:val="24"/>
    </w:rPr>
  </w:style>
  <w:style w:type="paragraph" w:styleId="List">
    <w:name w:val="List"/>
    <w:basedOn w:val="Normal"/>
    <w:uiPriority w:val="99"/>
    <w:semiHidden/>
    <w:unhideWhenUsed/>
    <w:rsid w:val="00730356"/>
    <w:pPr>
      <w:ind w:left="283" w:hanging="283"/>
      <w:contextualSpacing/>
    </w:pPr>
  </w:style>
  <w:style w:type="paragraph" w:customStyle="1" w:styleId="Action">
    <w:name w:val="Action"/>
    <w:basedOn w:val="Normal"/>
    <w:link w:val="ActionChar"/>
    <w:autoRedefine/>
    <w:qFormat/>
    <w:rsid w:val="00207F69"/>
    <w:pPr>
      <w:spacing w:before="80" w:line="240" w:lineRule="auto"/>
      <w:ind w:left="1440"/>
      <w:jc w:val="right"/>
    </w:pPr>
    <w:rPr>
      <w:rFonts w:ascii="Arial" w:eastAsia="Times New Roman" w:hAnsi="Arial" w:cs="Times New Roman"/>
      <w:smallCaps/>
      <w:sz w:val="24"/>
      <w:szCs w:val="24"/>
      <w:bdr w:val="single" w:sz="4" w:space="0" w:color="auto"/>
      <w:lang w:eastAsia="en-GB"/>
    </w:rPr>
  </w:style>
  <w:style w:type="character" w:customStyle="1" w:styleId="ActionChar">
    <w:name w:val="Action Char"/>
    <w:link w:val="Action"/>
    <w:rsid w:val="00207F69"/>
    <w:rPr>
      <w:rFonts w:ascii="Arial" w:eastAsia="Times New Roman" w:hAnsi="Arial" w:cs="Times New Roman"/>
      <w:smallCaps/>
      <w:sz w:val="24"/>
      <w:szCs w:val="24"/>
      <w:bdr w:val="single" w:sz="4" w:space="0" w:color="auto"/>
      <w:lang w:eastAsia="en-GB"/>
    </w:rPr>
  </w:style>
  <w:style w:type="character" w:styleId="Hyperlink">
    <w:name w:val="Hyperlink"/>
    <w:basedOn w:val="DefaultParagraphFont"/>
    <w:uiPriority w:val="99"/>
    <w:unhideWhenUsed/>
    <w:rsid w:val="00D967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55556">
      <w:bodyDiv w:val="1"/>
      <w:marLeft w:val="0"/>
      <w:marRight w:val="0"/>
      <w:marTop w:val="0"/>
      <w:marBottom w:val="0"/>
      <w:divBdr>
        <w:top w:val="none" w:sz="0" w:space="0" w:color="auto"/>
        <w:left w:val="none" w:sz="0" w:space="0" w:color="auto"/>
        <w:bottom w:val="none" w:sz="0" w:space="0" w:color="auto"/>
        <w:right w:val="none" w:sz="0" w:space="0" w:color="auto"/>
      </w:divBdr>
    </w:div>
    <w:div w:id="1178806967">
      <w:bodyDiv w:val="1"/>
      <w:marLeft w:val="0"/>
      <w:marRight w:val="0"/>
      <w:marTop w:val="0"/>
      <w:marBottom w:val="0"/>
      <w:divBdr>
        <w:top w:val="none" w:sz="0" w:space="0" w:color="auto"/>
        <w:left w:val="none" w:sz="0" w:space="0" w:color="auto"/>
        <w:bottom w:val="none" w:sz="0" w:space="0" w:color="auto"/>
        <w:right w:val="none" w:sz="0" w:space="0" w:color="auto"/>
      </w:divBdr>
    </w:div>
    <w:div w:id="1833062136">
      <w:bodyDiv w:val="1"/>
      <w:marLeft w:val="0"/>
      <w:marRight w:val="0"/>
      <w:marTop w:val="0"/>
      <w:marBottom w:val="0"/>
      <w:divBdr>
        <w:top w:val="none" w:sz="0" w:space="0" w:color="auto"/>
        <w:left w:val="none" w:sz="0" w:space="0" w:color="auto"/>
        <w:bottom w:val="none" w:sz="0" w:space="0" w:color="auto"/>
        <w:right w:val="none" w:sz="0" w:space="0" w:color="auto"/>
      </w:divBdr>
    </w:div>
    <w:div w:id="2008440104">
      <w:bodyDiv w:val="1"/>
      <w:marLeft w:val="0"/>
      <w:marRight w:val="0"/>
      <w:marTop w:val="0"/>
      <w:marBottom w:val="0"/>
      <w:divBdr>
        <w:top w:val="none" w:sz="0" w:space="0" w:color="auto"/>
        <w:left w:val="none" w:sz="0" w:space="0" w:color="auto"/>
        <w:bottom w:val="none" w:sz="0" w:space="0" w:color="auto"/>
        <w:right w:val="none" w:sz="0" w:space="0" w:color="auto"/>
      </w:divBdr>
    </w:div>
    <w:div w:id="210268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commons\Documents\Custom%20Office%20Templates\Minute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7E5AA1438147399CBA4E9229E53E5E"/>
        <w:category>
          <w:name w:val="General"/>
          <w:gallery w:val="placeholder"/>
        </w:category>
        <w:types>
          <w:type w:val="bbPlcHdr"/>
        </w:types>
        <w:behaviors>
          <w:behavior w:val="content"/>
        </w:behaviors>
        <w:guid w:val="{A232B0C9-1E63-4A8A-9355-2E463CF94BA6}"/>
      </w:docPartPr>
      <w:docPartBody>
        <w:p w:rsidR="0098575F" w:rsidRDefault="0098575F">
          <w:pPr>
            <w:pStyle w:val="787E5AA1438147399CBA4E9229E53E5E"/>
          </w:pPr>
          <w:r w:rsidRPr="00FE4F82">
            <w:rPr>
              <w:rStyle w:val="PlaceholderText"/>
            </w:rPr>
            <w:t>[Title]</w:t>
          </w:r>
        </w:p>
      </w:docPartBody>
    </w:docPart>
    <w:docPart>
      <w:docPartPr>
        <w:name w:val="8C14483471D9415FB0C790D6ED48070B"/>
        <w:category>
          <w:name w:val="General"/>
          <w:gallery w:val="placeholder"/>
        </w:category>
        <w:types>
          <w:type w:val="bbPlcHdr"/>
        </w:types>
        <w:behaviors>
          <w:behavior w:val="content"/>
        </w:behaviors>
        <w:guid w:val="{3AE37528-F4EE-461E-ABCB-36297D2D9BF8}"/>
      </w:docPartPr>
      <w:docPartBody>
        <w:p w:rsidR="0098575F" w:rsidRDefault="0098575F">
          <w:pPr>
            <w:pStyle w:val="8C14483471D9415FB0C790D6ED48070B"/>
          </w:pPr>
          <w:r w:rsidRPr="00A4598E">
            <w:rPr>
              <w:rStyle w:val="PlaceholderText"/>
            </w:rPr>
            <w:t>[Title]</w:t>
          </w:r>
        </w:p>
      </w:docPartBody>
    </w:docPart>
    <w:docPart>
      <w:docPartPr>
        <w:name w:val="564DF5AAD2954A4591F1D3DE6C8F93E3"/>
        <w:category>
          <w:name w:val="General"/>
          <w:gallery w:val="placeholder"/>
        </w:category>
        <w:types>
          <w:type w:val="bbPlcHdr"/>
        </w:types>
        <w:behaviors>
          <w:behavior w:val="content"/>
        </w:behaviors>
        <w:guid w:val="{DDE4BA2C-A2A9-445E-B792-FC78D9ED28AF}"/>
      </w:docPartPr>
      <w:docPartBody>
        <w:p w:rsidR="0098575F" w:rsidRDefault="0098575F">
          <w:pPr>
            <w:pStyle w:val="564DF5AAD2954A4591F1D3DE6C8F93E3"/>
          </w:pPr>
          <w:r w:rsidRPr="00FE4F82">
            <w:rPr>
              <w:rStyle w:val="PlaceholderText"/>
            </w:rPr>
            <w:t>[Publish Date]</w:t>
          </w:r>
        </w:p>
      </w:docPartBody>
    </w:docPart>
    <w:docPart>
      <w:docPartPr>
        <w:name w:val="318F2D30F6A74BF8A0412C9BC8DDE6B3"/>
        <w:category>
          <w:name w:val="General"/>
          <w:gallery w:val="placeholder"/>
        </w:category>
        <w:types>
          <w:type w:val="bbPlcHdr"/>
        </w:types>
        <w:behaviors>
          <w:behavior w:val="content"/>
        </w:behaviors>
        <w:guid w:val="{D1BBF417-3C64-48E8-BE30-C910439382AD}"/>
      </w:docPartPr>
      <w:docPartBody>
        <w:p w:rsidR="0098575F" w:rsidRDefault="0098575F">
          <w:pPr>
            <w:pStyle w:val="318F2D30F6A74BF8A0412C9BC8DDE6B3"/>
          </w:pPr>
          <w:r w:rsidRPr="00A4598E">
            <w:rPr>
              <w:rStyle w:val="PlaceholderText"/>
            </w:rPr>
            <w:t xml:space="preserve">Click or tap here to enter </w:t>
          </w:r>
          <w:r>
            <w:rPr>
              <w:rStyle w:val="PlaceholderText"/>
            </w:rPr>
            <w:t>absent councillors</w:t>
          </w:r>
          <w:r w:rsidRPr="00A4598E">
            <w:rPr>
              <w:rStyle w:val="PlaceholderText"/>
            </w:rPr>
            <w:t>.</w:t>
          </w:r>
        </w:p>
      </w:docPartBody>
    </w:docPart>
    <w:docPart>
      <w:docPartPr>
        <w:name w:val="C2F2E2DBDEB74FC0A4F1B2EE5D73A9E0"/>
        <w:category>
          <w:name w:val="General"/>
          <w:gallery w:val="placeholder"/>
        </w:category>
        <w:types>
          <w:type w:val="bbPlcHdr"/>
        </w:types>
        <w:behaviors>
          <w:behavior w:val="content"/>
        </w:behaviors>
        <w:guid w:val="{099420A7-81A5-4526-AE39-92D7FCB364E8}"/>
      </w:docPartPr>
      <w:docPartBody>
        <w:p w:rsidR="0098575F" w:rsidRDefault="0098575F">
          <w:pPr>
            <w:pStyle w:val="C2F2E2DBDEB74FC0A4F1B2EE5D73A9E0"/>
          </w:pPr>
          <w:r w:rsidRPr="00A4598E">
            <w:rPr>
              <w:rStyle w:val="PlaceholderText"/>
            </w:rPr>
            <w:t>Click or tap here to enter text.</w:t>
          </w:r>
        </w:p>
      </w:docPartBody>
    </w:docPart>
    <w:docPart>
      <w:docPartPr>
        <w:name w:val="B8D5DFA1CF1F4DBE9BE58219D3787E9D"/>
        <w:category>
          <w:name w:val="General"/>
          <w:gallery w:val="placeholder"/>
        </w:category>
        <w:types>
          <w:type w:val="bbPlcHdr"/>
        </w:types>
        <w:behaviors>
          <w:behavior w:val="content"/>
        </w:behaviors>
        <w:guid w:val="{0A683C7E-B9DC-4F51-B405-4EC6C5F29CC5}"/>
      </w:docPartPr>
      <w:docPartBody>
        <w:p w:rsidR="0098575F" w:rsidRDefault="0098575F">
          <w:pPr>
            <w:pStyle w:val="B8D5DFA1CF1F4DBE9BE58219D3787E9D"/>
          </w:pPr>
          <w:r w:rsidRPr="00A04ADE">
            <w:rPr>
              <w:rStyle w:val="PlaceholderText"/>
            </w:rPr>
            <w:t>Click or tap here to enter text.</w:t>
          </w:r>
        </w:p>
      </w:docPartBody>
    </w:docPart>
    <w:docPart>
      <w:docPartPr>
        <w:name w:val="AD2087D6D5CD457AB10E125377AA8052"/>
        <w:category>
          <w:name w:val="General"/>
          <w:gallery w:val="placeholder"/>
        </w:category>
        <w:types>
          <w:type w:val="bbPlcHdr"/>
        </w:types>
        <w:behaviors>
          <w:behavior w:val="content"/>
        </w:behaviors>
        <w:guid w:val="{8970F6B9-4F2F-4E0C-9B88-6E75923F9357}"/>
      </w:docPartPr>
      <w:docPartBody>
        <w:p w:rsidR="0098575F" w:rsidRDefault="0098575F">
          <w:pPr>
            <w:pStyle w:val="AD2087D6D5CD457AB10E125377AA8052"/>
          </w:pPr>
          <w:r w:rsidRPr="00A04AD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5F"/>
    <w:rsid w:val="00162DA3"/>
    <w:rsid w:val="0098575F"/>
    <w:rsid w:val="00FB5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7E5AA1438147399CBA4E9229E53E5E">
    <w:name w:val="787E5AA1438147399CBA4E9229E53E5E"/>
  </w:style>
  <w:style w:type="paragraph" w:customStyle="1" w:styleId="8C14483471D9415FB0C790D6ED48070B">
    <w:name w:val="8C14483471D9415FB0C790D6ED48070B"/>
  </w:style>
  <w:style w:type="paragraph" w:customStyle="1" w:styleId="564DF5AAD2954A4591F1D3DE6C8F93E3">
    <w:name w:val="564DF5AAD2954A4591F1D3DE6C8F93E3"/>
  </w:style>
  <w:style w:type="paragraph" w:customStyle="1" w:styleId="318F2D30F6A74BF8A0412C9BC8DDE6B3">
    <w:name w:val="318F2D30F6A74BF8A0412C9BC8DDE6B3"/>
  </w:style>
  <w:style w:type="paragraph" w:customStyle="1" w:styleId="D03C617591E84609ADA03638A8C19701">
    <w:name w:val="D03C617591E84609ADA03638A8C19701"/>
  </w:style>
  <w:style w:type="paragraph" w:customStyle="1" w:styleId="C2F2E2DBDEB74FC0A4F1B2EE5D73A9E0">
    <w:name w:val="C2F2E2DBDEB74FC0A4F1B2EE5D73A9E0"/>
  </w:style>
  <w:style w:type="paragraph" w:customStyle="1" w:styleId="B8D5DFA1CF1F4DBE9BE58219D3787E9D">
    <w:name w:val="B8D5DFA1CF1F4DBE9BE58219D3787E9D"/>
  </w:style>
  <w:style w:type="paragraph" w:customStyle="1" w:styleId="AD2087D6D5CD457AB10E125377AA8052">
    <w:name w:val="AD2087D6D5CD457AB10E125377AA80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BB61B621F9F048BC2FA62F3EF058F4" ma:contentTypeVersion="10" ma:contentTypeDescription="Create a new document." ma:contentTypeScope="" ma:versionID="01d9e6b3a2a61fbc2f07820e66e4508c">
  <xsd:schema xmlns:xsd="http://www.w3.org/2001/XMLSchema" xmlns:xs="http://www.w3.org/2001/XMLSchema" xmlns:p="http://schemas.microsoft.com/office/2006/metadata/properties" xmlns:ns2="15819a48-30c0-4ad4-8372-12553825555d" targetNamespace="http://schemas.microsoft.com/office/2006/metadata/properties" ma:root="true" ma:fieldsID="a422014a865d7ff68fdf6d2b4bd1461d" ns2:_="">
    <xsd:import namespace="15819a48-30c0-4ad4-8372-1255382555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19a48-30c0-4ad4-8372-125538255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CE65A0-B488-48A3-9C1F-61A6EE720471}">
  <ds:schemaRefs>
    <ds:schemaRef ds:uri="http://schemas.openxmlformats.org/officeDocument/2006/bibliography"/>
  </ds:schemaRefs>
</ds:datastoreItem>
</file>

<file path=customXml/itemProps3.xml><?xml version="1.0" encoding="utf-8"?>
<ds:datastoreItem xmlns:ds="http://schemas.openxmlformats.org/officeDocument/2006/customXml" ds:itemID="{C32C758C-B342-472A-9052-EA85E423591D}"/>
</file>

<file path=customXml/itemProps4.xml><?xml version="1.0" encoding="utf-8"?>
<ds:datastoreItem xmlns:ds="http://schemas.openxmlformats.org/officeDocument/2006/customXml" ds:itemID="{C1D36F0A-3CA1-4106-8138-29C9EA93A1A6}"/>
</file>

<file path=customXml/itemProps5.xml><?xml version="1.0" encoding="utf-8"?>
<ds:datastoreItem xmlns:ds="http://schemas.openxmlformats.org/officeDocument/2006/customXml" ds:itemID="{8CD895B9-BFAD-4343-8304-D90E044AC8AF}"/>
</file>

<file path=docProps/app.xml><?xml version="1.0" encoding="utf-8"?>
<Properties xmlns="http://schemas.openxmlformats.org/officeDocument/2006/extended-properties" xmlns:vt="http://schemas.openxmlformats.org/officeDocument/2006/docPropsVTypes">
  <Template>Minutes</Template>
  <TotalTime>12</TotalTime>
  <Pages>4</Pages>
  <Words>519</Words>
  <Characters>2960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Planning and Highways Committee</vt:lpstr>
    </vt:vector>
  </TitlesOfParts>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Highways Committee</dc:title>
  <dc:subject/>
  <dc:creator>Claire Commons, Town Clerk</dc:creator>
  <cp:keywords/>
  <dc:description/>
  <cp:lastModifiedBy>Claire Commons</cp:lastModifiedBy>
  <cp:revision>5</cp:revision>
  <cp:lastPrinted>2019-04-18T07:58:00Z</cp:lastPrinted>
  <dcterms:created xsi:type="dcterms:W3CDTF">2019-04-16T18:33:00Z</dcterms:created>
  <dcterms:modified xsi:type="dcterms:W3CDTF">2019-05-10T07:56:00Z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0x0101005BBB61B621F9F048BC2FA62F3EF058F4</vt:lpwstr>
  </property>
</Properties>
</file>